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A5BB1" w:rsidRPr="00E6566B" w:rsidRDefault="005E175A" w:rsidP="005E175A">
      <w:pPr>
        <w:jc w:val="right"/>
        <w:rPr>
          <w:sz w:val="36"/>
        </w:rPr>
      </w:pPr>
      <w:r w:rsidRPr="00E6566B">
        <w:rPr>
          <w:noProof/>
          <w:sz w:val="36"/>
        </w:rPr>
        <mc:AlternateContent>
          <mc:Choice Requires="wps">
            <w:drawing>
              <wp:anchor distT="45720" distB="45720" distL="114300" distR="114300" simplePos="0" relativeHeight="251639808" behindDoc="0" locked="0" layoutInCell="1" allowOverlap="1" wp14:anchorId="39EC7705" wp14:editId="3F9ED6AE">
                <wp:simplePos x="0" y="0"/>
                <wp:positionH relativeFrom="column">
                  <wp:posOffset>1902635</wp:posOffset>
                </wp:positionH>
                <wp:positionV relativeFrom="paragraph">
                  <wp:posOffset>94309</wp:posOffset>
                </wp:positionV>
                <wp:extent cx="2806065" cy="472440"/>
                <wp:effectExtent l="0" t="0" r="0" b="381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6065" cy="472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0869" w:rsidRDefault="00C40869">
                            <w:pPr>
                              <w:rPr>
                                <w:b/>
                                <w:sz w:val="32"/>
                              </w:rPr>
                            </w:pPr>
                            <w:r w:rsidRPr="00EF7D04">
                              <w:rPr>
                                <w:b/>
                                <w:sz w:val="32"/>
                              </w:rPr>
                              <w:t xml:space="preserve">  Scenic Art Department </w:t>
                            </w:r>
                          </w:p>
                          <w:p w:rsidR="00E17543" w:rsidRPr="00EF7D04" w:rsidRDefault="00E17543">
                            <w:pPr>
                              <w:rPr>
                                <w:b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EC770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49.8pt;margin-top:7.45pt;width:220.95pt;height:37.2pt;z-index:251639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" filled="f" stroked="f">
                <v:textbox>
                  <w:txbxContent>
                    <w:p w:rsidR="00C40869" w:rsidRDefault="00C40869">
                      <w:pPr>
                        <w:rPr>
                          <w:b/>
                          <w:sz w:val="32"/>
                        </w:rPr>
                      </w:pPr>
                      <w:r w:rsidRPr="00EF7D04">
                        <w:rPr>
                          <w:b/>
                          <w:sz w:val="32"/>
                        </w:rPr>
                        <w:t xml:space="preserve">  Scenic Art Department </w:t>
                      </w:r>
                    </w:p>
                    <w:p w:rsidR="00E17543" w:rsidRPr="00EF7D04" w:rsidRDefault="00E17543">
                      <w:pPr>
                        <w:rPr>
                          <w:b/>
                          <w:sz w:val="3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17543" w:rsidRPr="00E6566B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4B9E9F36" wp14:editId="1F4EB7D5">
                <wp:simplePos x="0" y="0"/>
                <wp:positionH relativeFrom="column">
                  <wp:posOffset>263525</wp:posOffset>
                </wp:positionH>
                <wp:positionV relativeFrom="paragraph">
                  <wp:posOffset>1317515</wp:posOffset>
                </wp:positionV>
                <wp:extent cx="4445635" cy="2446655"/>
                <wp:effectExtent l="0" t="0" r="0" b="10795"/>
                <wp:wrapSquare wrapText="bothSides"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45635" cy="2446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E6B4C" w:rsidRPr="00E17543" w:rsidRDefault="001E6B4C" w:rsidP="001E6B4C">
                            <w:pPr>
                              <w:jc w:val="center"/>
                              <w:rPr>
                                <w:rFonts w:ascii="Elephant" w:hAnsi="Elephant"/>
                                <w:b/>
                                <w:caps/>
                                <w:sz w:val="56"/>
                                <w:szCs w:val="26"/>
                              </w:rPr>
                            </w:pPr>
                            <w:r w:rsidRPr="00E17543">
                              <w:rPr>
                                <w:rFonts w:ascii="Elephant" w:hAnsi="Elephant"/>
                                <w:b/>
                                <w:caps/>
                                <w:sz w:val="56"/>
                                <w:szCs w:val="26"/>
                              </w:rPr>
                              <w:t>Freezer paper</w:t>
                            </w:r>
                          </w:p>
                          <w:p w:rsidR="001E6B4C" w:rsidRPr="00E17543" w:rsidRDefault="001E6B4C" w:rsidP="001E6B4C">
                            <w:pPr>
                              <w:jc w:val="center"/>
                              <w:rPr>
                                <w:rFonts w:ascii="Elephant" w:hAnsi="Elephant"/>
                                <w:b/>
                                <w:caps/>
                                <w:sz w:val="56"/>
                                <w:szCs w:val="26"/>
                              </w:rPr>
                            </w:pPr>
                            <w:r w:rsidRPr="00E17543">
                              <w:rPr>
                                <w:rFonts w:ascii="Elephant" w:hAnsi="Elephant"/>
                                <w:b/>
                                <w:caps/>
                                <w:sz w:val="56"/>
                                <w:szCs w:val="26"/>
                              </w:rPr>
                              <w:t>stencil</w:t>
                            </w:r>
                          </w:p>
                          <w:p w:rsidR="001E6B4C" w:rsidRPr="00E17543" w:rsidRDefault="001E6B4C" w:rsidP="001E6B4C">
                            <w:pPr>
                              <w:jc w:val="center"/>
                              <w:rPr>
                                <w:rFonts w:ascii="Elephant" w:hAnsi="Elephant"/>
                                <w:b/>
                                <w:caps/>
                                <w:sz w:val="56"/>
                                <w:szCs w:val="26"/>
                              </w:rPr>
                            </w:pPr>
                            <w:r w:rsidRPr="00E17543">
                              <w:rPr>
                                <w:rFonts w:ascii="Elephant" w:hAnsi="Elephant"/>
                                <w:b/>
                                <w:caps/>
                                <w:sz w:val="56"/>
                                <w:szCs w:val="26"/>
                              </w:rPr>
                              <w:t>project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E9F36" id="Text Box 23" o:spid="_x0000_s1027" type="#_x0000_t202" style="position:absolute;left:0;text-align:left;margin-left:20.75pt;margin-top:103.75pt;width:350.05pt;height:192.65pt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" filled="f" stroked="f" strokeweight=".5pt">
                <v:textbox inset=",7.2pt,,0">
                  <w:txbxContent>
                    <w:p w:rsidR="001E6B4C" w:rsidRPr="00E17543" w:rsidRDefault="001E6B4C" w:rsidP="001E6B4C">
                      <w:pPr>
                        <w:jc w:val="center"/>
                        <w:rPr>
                          <w:rFonts w:ascii="Elephant" w:hAnsi="Elephant"/>
                          <w:b/>
                          <w:caps/>
                          <w:sz w:val="56"/>
                          <w:szCs w:val="26"/>
                        </w:rPr>
                      </w:pPr>
                      <w:r w:rsidRPr="00E17543">
                        <w:rPr>
                          <w:rFonts w:ascii="Elephant" w:hAnsi="Elephant"/>
                          <w:b/>
                          <w:caps/>
                          <w:sz w:val="56"/>
                          <w:szCs w:val="26"/>
                        </w:rPr>
                        <w:t>Freezer paper</w:t>
                      </w:r>
                    </w:p>
                    <w:p w:rsidR="001E6B4C" w:rsidRPr="00E17543" w:rsidRDefault="001E6B4C" w:rsidP="001E6B4C">
                      <w:pPr>
                        <w:jc w:val="center"/>
                        <w:rPr>
                          <w:rFonts w:ascii="Elephant" w:hAnsi="Elephant"/>
                          <w:b/>
                          <w:caps/>
                          <w:sz w:val="56"/>
                          <w:szCs w:val="26"/>
                        </w:rPr>
                      </w:pPr>
                      <w:r w:rsidRPr="00E17543">
                        <w:rPr>
                          <w:rFonts w:ascii="Elephant" w:hAnsi="Elephant"/>
                          <w:b/>
                          <w:caps/>
                          <w:sz w:val="56"/>
                          <w:szCs w:val="26"/>
                        </w:rPr>
                        <w:t>stencil</w:t>
                      </w:r>
                    </w:p>
                    <w:p w:rsidR="001E6B4C" w:rsidRPr="00E17543" w:rsidRDefault="001E6B4C" w:rsidP="001E6B4C">
                      <w:pPr>
                        <w:jc w:val="center"/>
                        <w:rPr>
                          <w:rFonts w:ascii="Elephant" w:hAnsi="Elephant"/>
                          <w:b/>
                          <w:caps/>
                          <w:sz w:val="56"/>
                          <w:szCs w:val="26"/>
                        </w:rPr>
                      </w:pPr>
                      <w:r w:rsidRPr="00E17543">
                        <w:rPr>
                          <w:rFonts w:ascii="Elephant" w:hAnsi="Elephant"/>
                          <w:b/>
                          <w:caps/>
                          <w:sz w:val="56"/>
                          <w:szCs w:val="26"/>
                        </w:rPr>
                        <w:t>project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17543" w:rsidRPr="00E6566B">
        <w:rPr>
          <w:noProof/>
          <w:sz w:val="36"/>
        </w:rPr>
        <w:drawing>
          <wp:anchor distT="0" distB="0" distL="114300" distR="114300" simplePos="0" relativeHeight="251693056" behindDoc="0" locked="0" layoutInCell="1" allowOverlap="1" wp14:anchorId="29EF185C" wp14:editId="54863AD1">
            <wp:simplePos x="0" y="0"/>
            <wp:positionH relativeFrom="column">
              <wp:posOffset>5465927</wp:posOffset>
            </wp:positionH>
            <wp:positionV relativeFrom="page">
              <wp:posOffset>841988</wp:posOffset>
            </wp:positionV>
            <wp:extent cx="3815080" cy="5086985"/>
            <wp:effectExtent l="0" t="0" r="0" b="0"/>
            <wp:wrapThrough wrapText="bothSides">
              <wp:wrapPolygon edited="0">
                <wp:start x="0" y="0"/>
                <wp:lineTo x="0" y="21516"/>
                <wp:lineTo x="21463" y="21516"/>
                <wp:lineTo x="21463" y="0"/>
                <wp:lineTo x="0" y="0"/>
              </wp:wrapPolygon>
            </wp:wrapThrough>
            <wp:docPr id="20" name="Picture 20" descr="C:\Users\gfry\Desktop\Freezer Paper  Stencil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fry\Desktop\Freezer Paper  Stencil\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" t="20951" r="-141" b="4015"/>
                    <a:stretch/>
                  </pic:blipFill>
                  <pic:spPr bwMode="auto">
                    <a:xfrm>
                      <a:off x="0" y="0"/>
                      <a:ext cx="3815080" cy="508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33AAA" w:rsidRPr="00E6566B">
        <w:rPr>
          <w:noProof/>
          <w:sz w:val="36"/>
        </w:rPr>
        <w:drawing>
          <wp:anchor distT="0" distB="0" distL="114300" distR="114300" simplePos="0" relativeHeight="251617280" behindDoc="0" locked="0" layoutInCell="1" allowOverlap="1" wp14:anchorId="3C8B4303" wp14:editId="459690D2">
            <wp:simplePos x="0" y="0"/>
            <wp:positionH relativeFrom="column">
              <wp:posOffset>484374</wp:posOffset>
            </wp:positionH>
            <wp:positionV relativeFrom="page">
              <wp:posOffset>961697</wp:posOffset>
            </wp:positionV>
            <wp:extent cx="1135117" cy="759755"/>
            <wp:effectExtent l="0" t="0" r="8255" b="2540"/>
            <wp:wrapNone/>
            <wp:docPr id="216" name="Picture 216" descr="C:\Users\gfry\Desktop\RCS LOGOS\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gfry\Desktop\RCS LOGOS\logo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029" cy="761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6B4C" w:rsidRPr="00E6566B">
        <w:rPr>
          <w:sz w:val="36"/>
        </w:rPr>
        <w:br w:type="page"/>
      </w:r>
    </w:p>
    <w:p w:rsidR="00610613" w:rsidRPr="00E6566B" w:rsidRDefault="00E6566B" w:rsidP="00B823B6">
      <w:pPr>
        <w:rPr>
          <w:sz w:val="36"/>
        </w:rPr>
      </w:pPr>
      <w:r w:rsidRPr="00E6566B">
        <w:rPr>
          <w:noProof/>
          <w:sz w:val="36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581946D" wp14:editId="1727FBAE">
                <wp:simplePos x="0" y="0"/>
                <wp:positionH relativeFrom="column">
                  <wp:posOffset>-4839</wp:posOffset>
                </wp:positionH>
                <wp:positionV relativeFrom="paragraph">
                  <wp:posOffset>47625</wp:posOffset>
                </wp:positionV>
                <wp:extent cx="2853055" cy="4288155"/>
                <wp:effectExtent l="0" t="0" r="0" b="0"/>
                <wp:wrapSquare wrapText="bothSides"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3055" cy="42881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80E53" w:rsidRDefault="00F80E53" w:rsidP="00F80E5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  <w:r>
                              <w:rPr>
                                <w:caps/>
                                <w:sz w:val="28"/>
                                <w:szCs w:val="26"/>
                              </w:rPr>
                              <w:t>freezer paper makes an excellent</w:t>
                            </w:r>
                            <w:r w:rsidRPr="00031475">
                              <w:rPr>
                                <w:b/>
                                <w:caps/>
                                <w:sz w:val="28"/>
                                <w:szCs w:val="26"/>
                              </w:rPr>
                              <w:t xml:space="preserve"> single-use</w:t>
                            </w:r>
                            <w:r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 stencil</w:t>
                            </w:r>
                          </w:p>
                          <w:p w:rsidR="00F80E53" w:rsidRDefault="00F80E53" w:rsidP="00F80E53">
                            <w:pPr>
                              <w:pStyle w:val="ListParagraph"/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  <w:p w:rsidR="00F80E53" w:rsidRDefault="00F80E53" w:rsidP="00DA46E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  <w:r w:rsidRPr="00F80E53">
                              <w:rPr>
                                <w:caps/>
                                <w:sz w:val="28"/>
                                <w:szCs w:val="26"/>
                              </w:rPr>
                              <w:t>it</w:t>
                            </w:r>
                            <w:r w:rsidR="009A5BB1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 </w:t>
                            </w:r>
                            <w:r w:rsidRPr="00F80E53">
                              <w:rPr>
                                <w:caps/>
                                <w:sz w:val="28"/>
                                <w:szCs w:val="26"/>
                              </w:rPr>
                              <w:t>works best on</w:t>
                            </w:r>
                            <w:r w:rsidR="009A5BB1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 unpainted </w:t>
                            </w:r>
                            <w:r w:rsidR="009A5BB1" w:rsidRPr="00031475">
                              <w:rPr>
                                <w:b/>
                                <w:caps/>
                                <w:sz w:val="28"/>
                                <w:szCs w:val="26"/>
                              </w:rPr>
                              <w:t>cotton-ric</w:t>
                            </w:r>
                            <w:r w:rsidRPr="00031475">
                              <w:rPr>
                                <w:b/>
                                <w:caps/>
                                <w:sz w:val="28"/>
                                <w:szCs w:val="26"/>
                              </w:rPr>
                              <w:t xml:space="preserve">h </w:t>
                            </w:r>
                            <w:r w:rsidRPr="00DA46EC">
                              <w:rPr>
                                <w:caps/>
                                <w:sz w:val="28"/>
                                <w:szCs w:val="26"/>
                              </w:rPr>
                              <w:t>fabrics</w:t>
                            </w:r>
                          </w:p>
                          <w:p w:rsidR="00DA46EC" w:rsidRPr="00DA46EC" w:rsidRDefault="00DA46EC" w:rsidP="00DA46EC">
                            <w:pPr>
                              <w:pStyle w:val="ListParagraph"/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  <w:p w:rsidR="00DA46EC" w:rsidRPr="00DA46EC" w:rsidRDefault="00DA46EC" w:rsidP="00DA46EC">
                            <w:pPr>
                              <w:pStyle w:val="ListParagraph"/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  <w:p w:rsidR="00F80E53" w:rsidRDefault="00F80E53" w:rsidP="00F80E5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  <w:r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it adheres </w:t>
                            </w:r>
                            <w:r w:rsidRPr="00F80E53">
                              <w:rPr>
                                <w:caps/>
                                <w:sz w:val="28"/>
                                <w:szCs w:val="26"/>
                              </w:rPr>
                              <w:t>easily</w:t>
                            </w:r>
                            <w:r>
                              <w:rPr>
                                <w:caps/>
                                <w:sz w:val="28"/>
                                <w:szCs w:val="26"/>
                              </w:rPr>
                              <w:t>,</w:t>
                            </w:r>
                            <w:r w:rsidRPr="00F80E53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 blocking bleeding and leaves no sticky </w:t>
                            </w:r>
                            <w:r w:rsidR="009A5BB1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residue </w:t>
                            </w:r>
                            <w:r w:rsidRPr="00F80E53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 </w:t>
                            </w:r>
                            <w:r w:rsidRPr="00F80E53">
                              <w:rPr>
                                <w:caps/>
                                <w:sz w:val="28"/>
                                <w:szCs w:val="26"/>
                              </w:rPr>
                              <w:t>when removed</w:t>
                            </w:r>
                          </w:p>
                          <w:p w:rsidR="00F80E53" w:rsidRDefault="00F80E53" w:rsidP="00F80E53">
                            <w:pPr>
                              <w:pStyle w:val="ListParagraph"/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  <w:p w:rsidR="00F80E53" w:rsidRPr="00031475" w:rsidRDefault="00F80E53" w:rsidP="00F80E5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b/>
                                <w:i/>
                                <w:caps/>
                                <w:sz w:val="28"/>
                                <w:szCs w:val="26"/>
                              </w:rPr>
                            </w:pPr>
                            <w:r w:rsidRPr="00031475">
                              <w:rPr>
                                <w:b/>
                                <w:i/>
                                <w:caps/>
                                <w:sz w:val="28"/>
                                <w:szCs w:val="26"/>
                              </w:rPr>
                              <w:t>use it shiny side facing the fabric</w:t>
                            </w:r>
                          </w:p>
                          <w:p w:rsidR="00F80E53" w:rsidRPr="00F80E53" w:rsidRDefault="00F80E53" w:rsidP="00F80E53">
                            <w:pPr>
                              <w:pStyle w:val="ListParagraph"/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  <w:p w:rsidR="00F80E53" w:rsidRPr="00F80E53" w:rsidRDefault="00F80E53" w:rsidP="00F80E53">
                            <w:pPr>
                              <w:pStyle w:val="ListParagraph"/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  <w:p w:rsidR="00F80E53" w:rsidRDefault="00F80E53"/>
                        </w:txbxContent>
                      </wps:txbx>
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1946D" id="Text Box 21" o:spid="_x0000_s1028" type="#_x0000_t202" style="position:absolute;margin-left:-.4pt;margin-top:3.75pt;width:224.65pt;height:337.6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" filled="f" stroked="f" strokeweight=".5pt">
                <v:textbox inset=",7.2pt,,0">
                  <w:txbxContent>
                    <w:p w:rsidR="00F80E53" w:rsidRDefault="00F80E53" w:rsidP="00F80E5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aps/>
                          <w:sz w:val="28"/>
                          <w:szCs w:val="26"/>
                        </w:rPr>
                      </w:pPr>
                      <w:r>
                        <w:rPr>
                          <w:caps/>
                          <w:sz w:val="28"/>
                          <w:szCs w:val="26"/>
                        </w:rPr>
                        <w:t>freezer paper makes an excellent</w:t>
                      </w:r>
                      <w:r w:rsidRPr="00031475">
                        <w:rPr>
                          <w:b/>
                          <w:caps/>
                          <w:sz w:val="28"/>
                          <w:szCs w:val="26"/>
                        </w:rPr>
                        <w:t xml:space="preserve"> single-use</w:t>
                      </w:r>
                      <w:r>
                        <w:rPr>
                          <w:caps/>
                          <w:sz w:val="28"/>
                          <w:szCs w:val="26"/>
                        </w:rPr>
                        <w:t xml:space="preserve"> stencil</w:t>
                      </w:r>
                    </w:p>
                    <w:p w:rsidR="00F80E53" w:rsidRDefault="00F80E53" w:rsidP="00F80E53">
                      <w:pPr>
                        <w:pStyle w:val="ListParagraph"/>
                        <w:rPr>
                          <w:caps/>
                          <w:sz w:val="28"/>
                          <w:szCs w:val="26"/>
                        </w:rPr>
                      </w:pPr>
                    </w:p>
                    <w:p w:rsidR="00F80E53" w:rsidRDefault="00F80E53" w:rsidP="00DA46E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aps/>
                          <w:sz w:val="28"/>
                          <w:szCs w:val="26"/>
                        </w:rPr>
                      </w:pPr>
                      <w:r w:rsidRPr="00F80E53">
                        <w:rPr>
                          <w:caps/>
                          <w:sz w:val="28"/>
                          <w:szCs w:val="26"/>
                        </w:rPr>
                        <w:t>it</w:t>
                      </w:r>
                      <w:r w:rsidR="009A5BB1">
                        <w:rPr>
                          <w:caps/>
                          <w:sz w:val="28"/>
                          <w:szCs w:val="26"/>
                        </w:rPr>
                        <w:t xml:space="preserve"> </w:t>
                      </w:r>
                      <w:r w:rsidRPr="00F80E53">
                        <w:rPr>
                          <w:caps/>
                          <w:sz w:val="28"/>
                          <w:szCs w:val="26"/>
                        </w:rPr>
                        <w:t>works best on</w:t>
                      </w:r>
                      <w:r w:rsidR="009A5BB1">
                        <w:rPr>
                          <w:caps/>
                          <w:sz w:val="28"/>
                          <w:szCs w:val="26"/>
                        </w:rPr>
                        <w:t xml:space="preserve"> unpainted </w:t>
                      </w:r>
                      <w:r w:rsidR="009A5BB1" w:rsidRPr="00031475">
                        <w:rPr>
                          <w:b/>
                          <w:caps/>
                          <w:sz w:val="28"/>
                          <w:szCs w:val="26"/>
                        </w:rPr>
                        <w:t>cotton-ric</w:t>
                      </w:r>
                      <w:r w:rsidRPr="00031475">
                        <w:rPr>
                          <w:b/>
                          <w:caps/>
                          <w:sz w:val="28"/>
                          <w:szCs w:val="26"/>
                        </w:rPr>
                        <w:t xml:space="preserve">h </w:t>
                      </w:r>
                      <w:r w:rsidRPr="00DA46EC">
                        <w:rPr>
                          <w:caps/>
                          <w:sz w:val="28"/>
                          <w:szCs w:val="26"/>
                        </w:rPr>
                        <w:t>fabrics</w:t>
                      </w:r>
                    </w:p>
                    <w:p w:rsidR="00DA46EC" w:rsidRPr="00DA46EC" w:rsidRDefault="00DA46EC" w:rsidP="00DA46EC">
                      <w:pPr>
                        <w:pStyle w:val="ListParagraph"/>
                        <w:rPr>
                          <w:caps/>
                          <w:sz w:val="28"/>
                          <w:szCs w:val="26"/>
                        </w:rPr>
                      </w:pPr>
                    </w:p>
                    <w:p w:rsidR="00DA46EC" w:rsidRPr="00DA46EC" w:rsidRDefault="00DA46EC" w:rsidP="00DA46EC">
                      <w:pPr>
                        <w:pStyle w:val="ListParagraph"/>
                        <w:rPr>
                          <w:caps/>
                          <w:sz w:val="28"/>
                          <w:szCs w:val="26"/>
                        </w:rPr>
                      </w:pPr>
                    </w:p>
                    <w:p w:rsidR="00F80E53" w:rsidRDefault="00F80E53" w:rsidP="00F80E5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aps/>
                          <w:sz w:val="28"/>
                          <w:szCs w:val="26"/>
                        </w:rPr>
                      </w:pPr>
                      <w:r>
                        <w:rPr>
                          <w:caps/>
                          <w:sz w:val="28"/>
                          <w:szCs w:val="26"/>
                        </w:rPr>
                        <w:t xml:space="preserve">it adheres </w:t>
                      </w:r>
                      <w:r w:rsidRPr="00F80E53">
                        <w:rPr>
                          <w:caps/>
                          <w:sz w:val="28"/>
                          <w:szCs w:val="26"/>
                        </w:rPr>
                        <w:t>easily</w:t>
                      </w:r>
                      <w:r>
                        <w:rPr>
                          <w:caps/>
                          <w:sz w:val="28"/>
                          <w:szCs w:val="26"/>
                        </w:rPr>
                        <w:t>,</w:t>
                      </w:r>
                      <w:r w:rsidRPr="00F80E53">
                        <w:rPr>
                          <w:caps/>
                          <w:sz w:val="28"/>
                          <w:szCs w:val="26"/>
                        </w:rPr>
                        <w:t xml:space="preserve"> blocking bleeding and leaves no sticky </w:t>
                      </w:r>
                      <w:r w:rsidR="009A5BB1">
                        <w:rPr>
                          <w:caps/>
                          <w:sz w:val="28"/>
                          <w:szCs w:val="26"/>
                        </w:rPr>
                        <w:t xml:space="preserve">residue </w:t>
                      </w:r>
                      <w:r w:rsidRPr="00F80E53">
                        <w:rPr>
                          <w:caps/>
                          <w:sz w:val="28"/>
                          <w:szCs w:val="26"/>
                        </w:rPr>
                        <w:t xml:space="preserve"> </w:t>
                      </w:r>
                      <w:r w:rsidRPr="00F80E53">
                        <w:rPr>
                          <w:caps/>
                          <w:sz w:val="28"/>
                          <w:szCs w:val="26"/>
                        </w:rPr>
                        <w:t>when removed</w:t>
                      </w:r>
                    </w:p>
                    <w:p w:rsidR="00F80E53" w:rsidRDefault="00F80E53" w:rsidP="00F80E53">
                      <w:pPr>
                        <w:pStyle w:val="ListParagraph"/>
                        <w:rPr>
                          <w:caps/>
                          <w:sz w:val="28"/>
                          <w:szCs w:val="26"/>
                        </w:rPr>
                      </w:pPr>
                    </w:p>
                    <w:p w:rsidR="00F80E53" w:rsidRPr="00031475" w:rsidRDefault="00F80E53" w:rsidP="00F80E5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b/>
                          <w:i/>
                          <w:caps/>
                          <w:sz w:val="28"/>
                          <w:szCs w:val="26"/>
                        </w:rPr>
                      </w:pPr>
                      <w:r w:rsidRPr="00031475">
                        <w:rPr>
                          <w:b/>
                          <w:i/>
                          <w:caps/>
                          <w:sz w:val="28"/>
                          <w:szCs w:val="26"/>
                        </w:rPr>
                        <w:t>use it shiny side facing the fabric</w:t>
                      </w:r>
                    </w:p>
                    <w:p w:rsidR="00F80E53" w:rsidRPr="00F80E53" w:rsidRDefault="00F80E53" w:rsidP="00F80E53">
                      <w:pPr>
                        <w:pStyle w:val="ListParagraph"/>
                        <w:rPr>
                          <w:caps/>
                          <w:sz w:val="28"/>
                          <w:szCs w:val="26"/>
                        </w:rPr>
                      </w:pPr>
                    </w:p>
                    <w:p w:rsidR="00F80E53" w:rsidRPr="00F80E53" w:rsidRDefault="00F80E53" w:rsidP="00F80E53">
                      <w:pPr>
                        <w:pStyle w:val="ListParagraph"/>
                        <w:rPr>
                          <w:caps/>
                          <w:sz w:val="28"/>
                          <w:szCs w:val="26"/>
                        </w:rPr>
                      </w:pPr>
                    </w:p>
                    <w:p w:rsidR="00F80E53" w:rsidRDefault="00F80E53"/>
                  </w:txbxContent>
                </v:textbox>
                <w10:wrap type="square"/>
              </v:shape>
            </w:pict>
          </mc:Fallback>
        </mc:AlternateContent>
      </w:r>
      <w:r w:rsidRPr="00E6566B">
        <w:rPr>
          <w:noProof/>
          <w:sz w:val="36"/>
        </w:rPr>
        <w:drawing>
          <wp:anchor distT="0" distB="0" distL="114300" distR="114300" simplePos="0" relativeHeight="251735040" behindDoc="0" locked="0" layoutInCell="1" allowOverlap="1" wp14:anchorId="65CA8939" wp14:editId="25FF5010">
            <wp:simplePos x="0" y="0"/>
            <wp:positionH relativeFrom="column">
              <wp:posOffset>2658110</wp:posOffset>
            </wp:positionH>
            <wp:positionV relativeFrom="page">
              <wp:posOffset>1749425</wp:posOffset>
            </wp:positionV>
            <wp:extent cx="4011295" cy="3098800"/>
            <wp:effectExtent l="0" t="952" r="7302" b="7303"/>
            <wp:wrapThrough wrapText="bothSides">
              <wp:wrapPolygon edited="0">
                <wp:start x="-5" y="21593"/>
                <wp:lineTo x="21537" y="21593"/>
                <wp:lineTo x="21537" y="82"/>
                <wp:lineTo x="-5" y="82"/>
                <wp:lineTo x="-5" y="21593"/>
              </wp:wrapPolygon>
            </wp:wrapThrough>
            <wp:docPr id="22" name="Picture 22" descr="C:\Users\gfry\Desktop\Freezer Paper  Stencil\20161110_12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fry\Desktop\Freezer Paper  Stencil\20161110_1205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2" r="20540"/>
                    <a:stretch/>
                  </pic:blipFill>
                  <pic:spPr bwMode="auto">
                    <a:xfrm rot="5400000">
                      <a:off x="0" y="0"/>
                      <a:ext cx="4011295" cy="30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46EC" w:rsidRPr="00E6566B">
        <w:rPr>
          <w:noProof/>
          <w:sz w:val="36"/>
        </w:rPr>
        <w:drawing>
          <wp:anchor distT="0" distB="0" distL="114300" distR="114300" simplePos="0" relativeHeight="251750400" behindDoc="0" locked="0" layoutInCell="1" allowOverlap="1" wp14:anchorId="4EAF2F0F" wp14:editId="31AD2399">
            <wp:simplePos x="0" y="0"/>
            <wp:positionH relativeFrom="column">
              <wp:posOffset>5943745</wp:posOffset>
            </wp:positionH>
            <wp:positionV relativeFrom="page">
              <wp:posOffset>1777000</wp:posOffset>
            </wp:positionV>
            <wp:extent cx="4057653" cy="3059352"/>
            <wp:effectExtent l="4127" t="0" r="4128" b="4127"/>
            <wp:wrapNone/>
            <wp:docPr id="24" name="Picture 24" descr="C:\Users\gfry\Desktop\Freezer Paper  Stencil\20161110_120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fry\Desktop\Freezer Paper  Stencil\20161110_1206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57" t="-545" r="18726" b="545"/>
                    <a:stretch/>
                  </pic:blipFill>
                  <pic:spPr bwMode="auto">
                    <a:xfrm rot="5400000">
                      <a:off x="0" y="0"/>
                      <a:ext cx="4059837" cy="3060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175A" w:rsidRPr="00E6566B">
        <w:rPr>
          <w:sz w:val="36"/>
        </w:rPr>
        <w:br w:type="page"/>
      </w:r>
      <w:r w:rsidR="009A5BB1" w:rsidRPr="00E6566B">
        <w:rPr>
          <w:noProof/>
          <w:sz w:val="36"/>
        </w:rPr>
        <w:lastRenderedPageBreak/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0B933452" wp14:editId="294AE6D0">
                <wp:simplePos x="0" y="0"/>
                <wp:positionH relativeFrom="column">
                  <wp:posOffset>-114935</wp:posOffset>
                </wp:positionH>
                <wp:positionV relativeFrom="paragraph">
                  <wp:posOffset>209331</wp:posOffset>
                </wp:positionV>
                <wp:extent cx="2853055" cy="5044440"/>
                <wp:effectExtent l="0" t="0" r="0" b="3810"/>
                <wp:wrapSquare wrapText="bothSides"/>
                <wp:docPr id="200" name="Text Box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3055" cy="5044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4EA0" w:rsidRDefault="001E6B4C" w:rsidP="001E6B4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  <w:r w:rsidRPr="001E6B4C">
                              <w:rPr>
                                <w:caps/>
                                <w:sz w:val="28"/>
                                <w:szCs w:val="26"/>
                              </w:rPr>
                              <w:t>Photocopy your design</w:t>
                            </w:r>
                            <w:r w:rsidR="00F33737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  </w:t>
                            </w:r>
                            <w:r w:rsidRPr="001E6B4C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 1:1 scale</w:t>
                            </w:r>
                          </w:p>
                          <w:p w:rsidR="001E6B4C" w:rsidRPr="001E6B4C" w:rsidRDefault="001E6B4C" w:rsidP="001E6B4C">
                            <w:p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  <w:p w:rsidR="001E6B4C" w:rsidRDefault="001E6B4C" w:rsidP="001E6B4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  <w:r w:rsidRPr="001E6B4C">
                              <w:rPr>
                                <w:caps/>
                                <w:sz w:val="28"/>
                                <w:szCs w:val="26"/>
                              </w:rPr>
                              <w:t>Dra</w:t>
                            </w:r>
                            <w:r w:rsidR="00E17543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w in your “bridges” </w:t>
                            </w:r>
                            <w:r w:rsidR="00DA46EC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to all “islands” </w:t>
                            </w:r>
                            <w:r w:rsidR="00E17543">
                              <w:rPr>
                                <w:caps/>
                                <w:sz w:val="28"/>
                                <w:szCs w:val="26"/>
                              </w:rPr>
                              <w:t>ALLOWING THE CUT STENCIL TO BE TRA</w:t>
                            </w:r>
                            <w:r w:rsidRPr="001E6B4C">
                              <w:rPr>
                                <w:caps/>
                                <w:sz w:val="28"/>
                                <w:szCs w:val="26"/>
                              </w:rPr>
                              <w:t>NSFRRED TO YOUR FABRIC</w:t>
                            </w:r>
                          </w:p>
                          <w:p w:rsidR="0011565D" w:rsidRPr="0011565D" w:rsidRDefault="0011565D" w:rsidP="0011565D">
                            <w:pPr>
                              <w:pStyle w:val="ListParagraph"/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  <w:p w:rsidR="0011565D" w:rsidRPr="001E6B4C" w:rsidRDefault="0011565D" w:rsidP="001E6B4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  <w:r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tAPE THE PHOTOCOPY TO THE </w:t>
                            </w:r>
                            <w:r w:rsidRPr="00F33737">
                              <w:rPr>
                                <w:b/>
                                <w:caps/>
                                <w:sz w:val="28"/>
                                <w:szCs w:val="26"/>
                              </w:rPr>
                              <w:t>NON SHINY</w:t>
                            </w:r>
                            <w:r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 SIDE</w:t>
                            </w:r>
                          </w:p>
                          <w:p w:rsidR="001E6B4C" w:rsidRPr="001E6B4C" w:rsidRDefault="001E6B4C">
                            <w:p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  <w:p w:rsidR="001E6B4C" w:rsidRPr="00F33737" w:rsidRDefault="001E6B4C" w:rsidP="00F33737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  <w:r w:rsidRPr="001E6B4C">
                              <w:rPr>
                                <w:caps/>
                                <w:sz w:val="28"/>
                                <w:szCs w:val="26"/>
                              </w:rPr>
                              <w:t>Use the photocopy as a template and cut</w:t>
                            </w:r>
                            <w:r w:rsidR="0011565D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 THROUGH BOTH</w:t>
                            </w:r>
                            <w:r w:rsidR="00F33737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 THE PHOTOC</w:t>
                            </w:r>
                            <w:r w:rsidR="00DA46EC">
                              <w:rPr>
                                <w:caps/>
                                <w:sz w:val="28"/>
                                <w:szCs w:val="26"/>
                              </w:rPr>
                              <w:t>o</w:t>
                            </w:r>
                            <w:r w:rsidR="00B823B6">
                              <w:rPr>
                                <w:caps/>
                                <w:sz w:val="28"/>
                                <w:szCs w:val="26"/>
                              </w:rPr>
                              <w:t>PY AND FREeZE</w:t>
                            </w:r>
                            <w:r w:rsidR="00F33737">
                              <w:rPr>
                                <w:caps/>
                                <w:sz w:val="28"/>
                                <w:szCs w:val="26"/>
                              </w:rPr>
                              <w:t>R PAPER WITH</w:t>
                            </w:r>
                            <w:r w:rsidR="00F33737" w:rsidRPr="00F33737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 A SCALPEL </w:t>
                            </w:r>
                            <w:r w:rsidRPr="00F33737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33452" id="Text Box 200" o:spid="_x0000_s1029" type="#_x0000_t202" style="position:absolute;margin-left:-9.05pt;margin-top:16.5pt;width:224.65pt;height:397.2pt;z-index:25157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" filled="f" stroked="f" strokeweight=".5pt">
                <v:textbox inset=",7.2pt,,0">
                  <w:txbxContent>
                    <w:p w:rsidR="00C84EA0" w:rsidRDefault="001E6B4C" w:rsidP="001E6B4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aps/>
                          <w:sz w:val="28"/>
                          <w:szCs w:val="26"/>
                        </w:rPr>
                      </w:pPr>
                      <w:r w:rsidRPr="001E6B4C">
                        <w:rPr>
                          <w:caps/>
                          <w:sz w:val="28"/>
                          <w:szCs w:val="26"/>
                        </w:rPr>
                        <w:t>Photocopy your design</w:t>
                      </w:r>
                      <w:r w:rsidR="00F33737">
                        <w:rPr>
                          <w:caps/>
                          <w:sz w:val="28"/>
                          <w:szCs w:val="26"/>
                        </w:rPr>
                        <w:t xml:space="preserve">  </w:t>
                      </w:r>
                      <w:r w:rsidRPr="001E6B4C">
                        <w:rPr>
                          <w:caps/>
                          <w:sz w:val="28"/>
                          <w:szCs w:val="26"/>
                        </w:rPr>
                        <w:t xml:space="preserve"> 1:1 scale</w:t>
                      </w:r>
                    </w:p>
                    <w:p w:rsidR="001E6B4C" w:rsidRPr="001E6B4C" w:rsidRDefault="001E6B4C" w:rsidP="001E6B4C">
                      <w:pPr>
                        <w:rPr>
                          <w:caps/>
                          <w:sz w:val="28"/>
                          <w:szCs w:val="26"/>
                        </w:rPr>
                      </w:pPr>
                    </w:p>
                    <w:p w:rsidR="001E6B4C" w:rsidRDefault="001E6B4C" w:rsidP="001E6B4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aps/>
                          <w:sz w:val="28"/>
                          <w:szCs w:val="26"/>
                        </w:rPr>
                      </w:pPr>
                      <w:r w:rsidRPr="001E6B4C">
                        <w:rPr>
                          <w:caps/>
                          <w:sz w:val="28"/>
                          <w:szCs w:val="26"/>
                        </w:rPr>
                        <w:t>Dra</w:t>
                      </w:r>
                      <w:r w:rsidR="00E17543">
                        <w:rPr>
                          <w:caps/>
                          <w:sz w:val="28"/>
                          <w:szCs w:val="26"/>
                        </w:rPr>
                        <w:t xml:space="preserve">w in your “bridges” </w:t>
                      </w:r>
                      <w:r w:rsidR="00DA46EC">
                        <w:rPr>
                          <w:caps/>
                          <w:sz w:val="28"/>
                          <w:szCs w:val="26"/>
                        </w:rPr>
                        <w:t xml:space="preserve">to all “islands” </w:t>
                      </w:r>
                      <w:r w:rsidR="00E17543">
                        <w:rPr>
                          <w:caps/>
                          <w:sz w:val="28"/>
                          <w:szCs w:val="26"/>
                        </w:rPr>
                        <w:t>ALLOWING THE CUT STENCIL TO BE TRA</w:t>
                      </w:r>
                      <w:r w:rsidRPr="001E6B4C">
                        <w:rPr>
                          <w:caps/>
                          <w:sz w:val="28"/>
                          <w:szCs w:val="26"/>
                        </w:rPr>
                        <w:t>NSFRRED TO YOUR FABRIC</w:t>
                      </w:r>
                    </w:p>
                    <w:p w:rsidR="0011565D" w:rsidRPr="0011565D" w:rsidRDefault="0011565D" w:rsidP="0011565D">
                      <w:pPr>
                        <w:pStyle w:val="ListParagraph"/>
                        <w:rPr>
                          <w:caps/>
                          <w:sz w:val="28"/>
                          <w:szCs w:val="26"/>
                        </w:rPr>
                      </w:pPr>
                    </w:p>
                    <w:p w:rsidR="0011565D" w:rsidRPr="001E6B4C" w:rsidRDefault="0011565D" w:rsidP="001E6B4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aps/>
                          <w:sz w:val="28"/>
                          <w:szCs w:val="26"/>
                        </w:rPr>
                      </w:pPr>
                      <w:r>
                        <w:rPr>
                          <w:caps/>
                          <w:sz w:val="28"/>
                          <w:szCs w:val="26"/>
                        </w:rPr>
                        <w:t xml:space="preserve">tAPE THE PHOTOCOPY TO THE </w:t>
                      </w:r>
                      <w:r w:rsidRPr="00F33737">
                        <w:rPr>
                          <w:b/>
                          <w:caps/>
                          <w:sz w:val="28"/>
                          <w:szCs w:val="26"/>
                        </w:rPr>
                        <w:t>NON SHINY</w:t>
                      </w:r>
                      <w:r>
                        <w:rPr>
                          <w:caps/>
                          <w:sz w:val="28"/>
                          <w:szCs w:val="26"/>
                        </w:rPr>
                        <w:t xml:space="preserve"> SIDE</w:t>
                      </w:r>
                    </w:p>
                    <w:p w:rsidR="001E6B4C" w:rsidRPr="001E6B4C" w:rsidRDefault="001E6B4C">
                      <w:pPr>
                        <w:rPr>
                          <w:caps/>
                          <w:sz w:val="28"/>
                          <w:szCs w:val="26"/>
                        </w:rPr>
                      </w:pPr>
                    </w:p>
                    <w:p w:rsidR="001E6B4C" w:rsidRPr="00F33737" w:rsidRDefault="001E6B4C" w:rsidP="00F33737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aps/>
                          <w:sz w:val="28"/>
                          <w:szCs w:val="26"/>
                        </w:rPr>
                      </w:pPr>
                      <w:r w:rsidRPr="001E6B4C">
                        <w:rPr>
                          <w:caps/>
                          <w:sz w:val="28"/>
                          <w:szCs w:val="26"/>
                        </w:rPr>
                        <w:t>Use the photocopy as a template and cut</w:t>
                      </w:r>
                      <w:r w:rsidR="0011565D">
                        <w:rPr>
                          <w:caps/>
                          <w:sz w:val="28"/>
                          <w:szCs w:val="26"/>
                        </w:rPr>
                        <w:t xml:space="preserve"> THROUGH BOTH</w:t>
                      </w:r>
                      <w:r w:rsidR="00F33737">
                        <w:rPr>
                          <w:caps/>
                          <w:sz w:val="28"/>
                          <w:szCs w:val="26"/>
                        </w:rPr>
                        <w:t xml:space="preserve"> THE PHOTOC</w:t>
                      </w:r>
                      <w:r w:rsidR="00DA46EC">
                        <w:rPr>
                          <w:caps/>
                          <w:sz w:val="28"/>
                          <w:szCs w:val="26"/>
                        </w:rPr>
                        <w:t>o</w:t>
                      </w:r>
                      <w:r w:rsidR="00B823B6">
                        <w:rPr>
                          <w:caps/>
                          <w:sz w:val="28"/>
                          <w:szCs w:val="26"/>
                        </w:rPr>
                        <w:t>PY AND FREeZE</w:t>
                      </w:r>
                      <w:r w:rsidR="00F33737">
                        <w:rPr>
                          <w:caps/>
                          <w:sz w:val="28"/>
                          <w:szCs w:val="26"/>
                        </w:rPr>
                        <w:t>R PAPER WITH</w:t>
                      </w:r>
                      <w:r w:rsidR="00F33737" w:rsidRPr="00F33737">
                        <w:rPr>
                          <w:caps/>
                          <w:sz w:val="28"/>
                          <w:szCs w:val="26"/>
                        </w:rPr>
                        <w:t xml:space="preserve"> A SCALPEL </w:t>
                      </w:r>
                      <w:r w:rsidRPr="00F33737">
                        <w:rPr>
                          <w:caps/>
                          <w:sz w:val="28"/>
                          <w:szCs w:val="26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84EA0" w:rsidRPr="00E6566B">
        <w:rPr>
          <w:sz w:val="36"/>
        </w:rPr>
        <w:t xml:space="preserve">                                    </w:t>
      </w:r>
    </w:p>
    <w:p w:rsidR="00610613" w:rsidRPr="00E6566B" w:rsidRDefault="00031475" w:rsidP="00031475">
      <w:pPr>
        <w:rPr>
          <w:noProof/>
          <w:sz w:val="36"/>
        </w:rPr>
      </w:pPr>
      <w:r>
        <w:rPr>
          <w:noProof/>
          <w:sz w:val="36"/>
        </w:rPr>
        <w:t xml:space="preserve">    </w:t>
      </w:r>
      <w:r w:rsidR="0080133A" w:rsidRPr="00E6566B">
        <w:rPr>
          <w:noProof/>
          <w:sz w:val="36"/>
        </w:rPr>
        <w:drawing>
          <wp:inline distT="0" distB="0" distL="0" distR="0" wp14:anchorId="5DCB02A8" wp14:editId="5031C8E3">
            <wp:extent cx="3038475" cy="4051300"/>
            <wp:effectExtent l="0" t="0" r="9525" b="6350"/>
            <wp:docPr id="6" name="Picture 6" descr="C:\Users\gfry\Desktop\Freezer Paper  Stencil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fry\Desktop\Freezer Paper  Stencil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35" b="18031"/>
                    <a:stretch/>
                  </pic:blipFill>
                  <pic:spPr bwMode="auto">
                    <a:xfrm>
                      <a:off x="0" y="0"/>
                      <a:ext cx="3038475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1565D" w:rsidRPr="00E6566B">
        <w:rPr>
          <w:noProof/>
          <w:sz w:val="36"/>
        </w:rPr>
        <w:t xml:space="preserve"> </w:t>
      </w:r>
      <w:r w:rsidR="00FA10C3" w:rsidRPr="00E6566B">
        <w:rPr>
          <w:noProof/>
          <w:sz w:val="36"/>
        </w:rPr>
        <w:t xml:space="preserve">  </w:t>
      </w:r>
      <w:r w:rsidR="0011565D" w:rsidRPr="00E6566B">
        <w:rPr>
          <w:noProof/>
          <w:sz w:val="36"/>
        </w:rPr>
        <w:t xml:space="preserve"> </w:t>
      </w:r>
      <w:r w:rsidR="00610613" w:rsidRPr="00E6566B">
        <w:rPr>
          <w:noProof/>
          <w:sz w:val="36"/>
        </w:rPr>
        <w:drawing>
          <wp:inline distT="0" distB="0" distL="0" distR="0" wp14:anchorId="20F48ED9" wp14:editId="6118E143">
            <wp:extent cx="3038475" cy="4051300"/>
            <wp:effectExtent l="0" t="0" r="9525" b="6350"/>
            <wp:docPr id="7" name="Picture 7" descr="C:\Users\gfry\Desktop\Freezer Paper  Stencil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fry\Desktop\Freezer Paper  Stencil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11" b="9855"/>
                    <a:stretch/>
                  </pic:blipFill>
                  <pic:spPr bwMode="auto">
                    <a:xfrm>
                      <a:off x="0" y="0"/>
                      <a:ext cx="3038886" cy="405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175A" w:rsidRPr="00E6566B" w:rsidRDefault="00F80E53">
      <w:pPr>
        <w:rPr>
          <w:noProof/>
          <w:sz w:val="36"/>
        </w:rPr>
      </w:pPr>
      <w:r w:rsidRPr="00E6566B">
        <w:rPr>
          <w:noProof/>
          <w:sz w:val="36"/>
        </w:rPr>
        <w:br w:type="page"/>
      </w:r>
    </w:p>
    <w:p w:rsidR="00F80E53" w:rsidRPr="00E6566B" w:rsidRDefault="00F80E53">
      <w:pPr>
        <w:rPr>
          <w:noProof/>
          <w:sz w:val="36"/>
        </w:rPr>
      </w:pPr>
    </w:p>
    <w:p w:rsidR="00610613" w:rsidRPr="00E6566B" w:rsidRDefault="0011565D" w:rsidP="00C84EA0">
      <w:pPr>
        <w:jc w:val="right"/>
        <w:rPr>
          <w:noProof/>
          <w:sz w:val="36"/>
        </w:rPr>
      </w:pPr>
      <w:r w:rsidRPr="00E6566B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1286BDA8" wp14:editId="5626823D">
                <wp:simplePos x="0" y="0"/>
                <wp:positionH relativeFrom="column">
                  <wp:posOffset>42019</wp:posOffset>
                </wp:positionH>
                <wp:positionV relativeFrom="paragraph">
                  <wp:posOffset>93980</wp:posOffset>
                </wp:positionV>
                <wp:extent cx="2537460" cy="5505450"/>
                <wp:effectExtent l="0" t="0" r="0" b="0"/>
                <wp:wrapSquare wrapText="bothSides"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7460" cy="5505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96303" w:rsidRDefault="00396303" w:rsidP="0011565D">
                            <w:p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  <w:p w:rsidR="001E6B4C" w:rsidRPr="0011565D" w:rsidRDefault="0011565D" w:rsidP="0011565D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  <w:r w:rsidRPr="0011565D">
                              <w:rPr>
                                <w:caps/>
                                <w:sz w:val="28"/>
                                <w:szCs w:val="26"/>
                              </w:rPr>
                              <w:t>IRON YOUR FABRIC FLAT</w:t>
                            </w:r>
                          </w:p>
                          <w:p w:rsidR="0011565D" w:rsidRPr="0011565D" w:rsidRDefault="0011565D" w:rsidP="0011565D">
                            <w:p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  <w:p w:rsidR="0011565D" w:rsidRPr="0011565D" w:rsidRDefault="0011565D" w:rsidP="0011565D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  <w:r w:rsidRPr="0011565D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PUT A FEW LAYERS OF NEWSPAPER UNDER THE </w:t>
                            </w:r>
                            <w:r w:rsidR="00781A36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top layer of </w:t>
                            </w:r>
                            <w:r w:rsidRPr="0011565D">
                              <w:rPr>
                                <w:caps/>
                                <w:sz w:val="28"/>
                                <w:szCs w:val="26"/>
                              </w:rPr>
                              <w:t>FABRIC TO STOP BLEEDING</w:t>
                            </w:r>
                            <w:r w:rsidR="00781A36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 through to the back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6BDA8" id="Text Box 26" o:spid="_x0000_s1030" type="#_x0000_t202" style="position:absolute;left:0;text-align:left;margin-left:3.3pt;margin-top:7.4pt;width:199.8pt;height:433.5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" filled="f" stroked="f" strokeweight=".5pt">
                <v:textbox inset=",7.2pt,,0">
                  <w:txbxContent>
                    <w:p w:rsidR="00396303" w:rsidRDefault="00396303" w:rsidP="0011565D">
                      <w:pPr>
                        <w:rPr>
                          <w:caps/>
                          <w:sz w:val="28"/>
                          <w:szCs w:val="26"/>
                        </w:rPr>
                      </w:pPr>
                    </w:p>
                    <w:p w:rsidR="001E6B4C" w:rsidRPr="0011565D" w:rsidRDefault="0011565D" w:rsidP="0011565D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caps/>
                          <w:sz w:val="28"/>
                          <w:szCs w:val="26"/>
                        </w:rPr>
                      </w:pPr>
                      <w:r w:rsidRPr="0011565D">
                        <w:rPr>
                          <w:caps/>
                          <w:sz w:val="28"/>
                          <w:szCs w:val="26"/>
                        </w:rPr>
                        <w:t>IRON YOUR FABRIC FLAT</w:t>
                      </w:r>
                    </w:p>
                    <w:p w:rsidR="0011565D" w:rsidRPr="0011565D" w:rsidRDefault="0011565D" w:rsidP="0011565D">
                      <w:pPr>
                        <w:rPr>
                          <w:caps/>
                          <w:sz w:val="28"/>
                          <w:szCs w:val="26"/>
                        </w:rPr>
                      </w:pPr>
                    </w:p>
                    <w:p w:rsidR="0011565D" w:rsidRPr="0011565D" w:rsidRDefault="0011565D" w:rsidP="0011565D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caps/>
                          <w:sz w:val="28"/>
                          <w:szCs w:val="26"/>
                        </w:rPr>
                      </w:pPr>
                      <w:r w:rsidRPr="0011565D">
                        <w:rPr>
                          <w:caps/>
                          <w:sz w:val="28"/>
                          <w:szCs w:val="26"/>
                        </w:rPr>
                        <w:t xml:space="preserve">PUT A FEW LAYERS OF NEWSPAPER UNDER THE </w:t>
                      </w:r>
                      <w:r w:rsidR="00781A36">
                        <w:rPr>
                          <w:caps/>
                          <w:sz w:val="28"/>
                          <w:szCs w:val="26"/>
                        </w:rPr>
                        <w:t xml:space="preserve">top layer of </w:t>
                      </w:r>
                      <w:r w:rsidRPr="0011565D">
                        <w:rPr>
                          <w:caps/>
                          <w:sz w:val="28"/>
                          <w:szCs w:val="26"/>
                        </w:rPr>
                        <w:t>FABRIC TO STOP BLEEDING</w:t>
                      </w:r>
                      <w:r w:rsidR="00781A36">
                        <w:rPr>
                          <w:caps/>
                          <w:sz w:val="28"/>
                          <w:szCs w:val="26"/>
                        </w:rPr>
                        <w:t xml:space="preserve"> through to the back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0133A" w:rsidRPr="00E6566B">
        <w:rPr>
          <w:noProof/>
          <w:sz w:val="36"/>
        </w:rPr>
        <w:drawing>
          <wp:inline distT="0" distB="0" distL="0" distR="0" wp14:anchorId="1E5F3E72" wp14:editId="46EB5E8D">
            <wp:extent cx="3038475" cy="4051300"/>
            <wp:effectExtent l="0" t="0" r="9525" b="6350"/>
            <wp:docPr id="8" name="Picture 8" descr="C:\Users\gfry\Desktop\Freezer Paper  Stencil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fry\Desktop\Freezer Paper  Stencil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83" b="5183"/>
                    <a:stretch/>
                  </pic:blipFill>
                  <pic:spPr bwMode="auto">
                    <a:xfrm>
                      <a:off x="0" y="0"/>
                      <a:ext cx="3038886" cy="405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A10C3" w:rsidRPr="00E6566B">
        <w:rPr>
          <w:noProof/>
          <w:sz w:val="36"/>
        </w:rPr>
        <w:t xml:space="preserve">  </w:t>
      </w:r>
      <w:r w:rsidRPr="00E6566B">
        <w:rPr>
          <w:noProof/>
          <w:sz w:val="36"/>
        </w:rPr>
        <w:t xml:space="preserve">  </w:t>
      </w:r>
      <w:r w:rsidR="00610613" w:rsidRPr="00E6566B">
        <w:rPr>
          <w:noProof/>
          <w:sz w:val="36"/>
        </w:rPr>
        <w:drawing>
          <wp:inline distT="0" distB="0" distL="0" distR="0" wp14:anchorId="4E971778" wp14:editId="156C450A">
            <wp:extent cx="3038475" cy="4051300"/>
            <wp:effectExtent l="0" t="0" r="9525" b="6350"/>
            <wp:docPr id="9" name="Picture 9" descr="C:\Users\gfry\Desktop\Freezer Paper  Stencil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fry\Desktop\Freezer Paper  Stencil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" t="17155" r="-141" b="7812"/>
                    <a:stretch/>
                  </pic:blipFill>
                  <pic:spPr bwMode="auto">
                    <a:xfrm>
                      <a:off x="0" y="0"/>
                      <a:ext cx="3038886" cy="405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0613" w:rsidRPr="00E6566B" w:rsidRDefault="00610613" w:rsidP="00C84EA0">
      <w:pPr>
        <w:jc w:val="right"/>
        <w:rPr>
          <w:noProof/>
          <w:sz w:val="36"/>
        </w:rPr>
      </w:pPr>
    </w:p>
    <w:p w:rsidR="009A5BB1" w:rsidRPr="00E6566B" w:rsidRDefault="009A5BB1" w:rsidP="00C84EA0">
      <w:pPr>
        <w:jc w:val="right"/>
        <w:rPr>
          <w:noProof/>
          <w:sz w:val="36"/>
        </w:rPr>
      </w:pPr>
    </w:p>
    <w:p w:rsidR="009A5BB1" w:rsidRPr="00E6566B" w:rsidRDefault="009A5BB1" w:rsidP="00C84EA0">
      <w:pPr>
        <w:jc w:val="right"/>
        <w:rPr>
          <w:noProof/>
          <w:sz w:val="36"/>
        </w:rPr>
      </w:pPr>
    </w:p>
    <w:p w:rsidR="009A5BB1" w:rsidRPr="00E6566B" w:rsidRDefault="00DA46EC" w:rsidP="00C84EA0">
      <w:pPr>
        <w:jc w:val="right"/>
        <w:rPr>
          <w:noProof/>
          <w:sz w:val="36"/>
        </w:rPr>
      </w:pPr>
      <w:r w:rsidRPr="00E6566B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75A1606E" wp14:editId="4AFD46F5">
                <wp:simplePos x="0" y="0"/>
                <wp:positionH relativeFrom="column">
                  <wp:posOffset>10795</wp:posOffset>
                </wp:positionH>
                <wp:positionV relativeFrom="paragraph">
                  <wp:posOffset>276860</wp:posOffset>
                </wp:positionV>
                <wp:extent cx="2868930" cy="3799205"/>
                <wp:effectExtent l="0" t="0" r="0" b="10795"/>
                <wp:wrapSquare wrapText="bothSides"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8930" cy="37992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96303" w:rsidRDefault="00396303" w:rsidP="001D6BF2">
                            <w:p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  <w:p w:rsidR="001E6B4C" w:rsidRPr="001D6BF2" w:rsidRDefault="001D6BF2" w:rsidP="001D6BF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  <w:r w:rsidRPr="001D6BF2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FIND THE CENTRE OF YOUR IMAGE </w:t>
                            </w:r>
                            <w:r w:rsidR="00781A36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by </w:t>
                            </w:r>
                            <w:r w:rsidRPr="001D6BF2">
                              <w:rPr>
                                <w:caps/>
                                <w:sz w:val="28"/>
                                <w:szCs w:val="26"/>
                              </w:rPr>
                              <w:t>CAREFULLY</w:t>
                            </w:r>
                            <w:r w:rsidR="00B823B6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 </w:t>
                            </w:r>
                            <w:r w:rsidR="00781A36">
                              <w:rPr>
                                <w:caps/>
                                <w:sz w:val="28"/>
                                <w:szCs w:val="26"/>
                              </w:rPr>
                              <w:t>folding the image</w:t>
                            </w:r>
                            <w:r w:rsidRPr="001D6BF2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 IN HALF</w:t>
                            </w:r>
                          </w:p>
                          <w:p w:rsidR="001D6BF2" w:rsidRPr="001D6BF2" w:rsidRDefault="001D6BF2" w:rsidP="001E6B4C">
                            <w:p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  <w:p w:rsidR="001D6BF2" w:rsidRPr="001D6BF2" w:rsidRDefault="00D87B0E" w:rsidP="001D6BF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  <w:r>
                              <w:rPr>
                                <w:caps/>
                                <w:sz w:val="28"/>
                                <w:szCs w:val="26"/>
                              </w:rPr>
                              <w:t>measure THE CENTRE OF YOUR T-</w:t>
                            </w:r>
                            <w:r w:rsidR="001D6BF2" w:rsidRPr="001D6BF2">
                              <w:rPr>
                                <w:caps/>
                                <w:sz w:val="28"/>
                                <w:szCs w:val="26"/>
                              </w:rPr>
                              <w:t>SHIRT</w:t>
                            </w:r>
                          </w:p>
                          <w:p w:rsidR="001D6BF2" w:rsidRPr="0011565D" w:rsidRDefault="001D6BF2" w:rsidP="001E6B4C">
                            <w:pPr>
                              <w:rPr>
                                <w:cap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1606E" id="Text Box 29" o:spid="_x0000_s1031" type="#_x0000_t202" style="position:absolute;left:0;text-align:left;margin-left:.85pt;margin-top:21.8pt;width:225.9pt;height:299.15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" filled="f" stroked="f" strokeweight=".5pt">
                <v:textbox inset=",7.2pt,,0">
                  <w:txbxContent>
                    <w:p w:rsidR="00396303" w:rsidRDefault="00396303" w:rsidP="001D6BF2">
                      <w:pPr>
                        <w:rPr>
                          <w:caps/>
                          <w:sz w:val="28"/>
                          <w:szCs w:val="26"/>
                        </w:rPr>
                      </w:pPr>
                    </w:p>
                    <w:p w:rsidR="001E6B4C" w:rsidRPr="001D6BF2" w:rsidRDefault="001D6BF2" w:rsidP="001D6BF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caps/>
                          <w:sz w:val="28"/>
                          <w:szCs w:val="26"/>
                        </w:rPr>
                      </w:pPr>
                      <w:r w:rsidRPr="001D6BF2">
                        <w:rPr>
                          <w:caps/>
                          <w:sz w:val="28"/>
                          <w:szCs w:val="26"/>
                        </w:rPr>
                        <w:t xml:space="preserve">FIND THE CENTRE OF YOUR IMAGE </w:t>
                      </w:r>
                      <w:r w:rsidR="00781A36">
                        <w:rPr>
                          <w:caps/>
                          <w:sz w:val="28"/>
                          <w:szCs w:val="26"/>
                        </w:rPr>
                        <w:t xml:space="preserve">by </w:t>
                      </w:r>
                      <w:r w:rsidRPr="001D6BF2">
                        <w:rPr>
                          <w:caps/>
                          <w:sz w:val="28"/>
                          <w:szCs w:val="26"/>
                        </w:rPr>
                        <w:t>CAREFULLY</w:t>
                      </w:r>
                      <w:r w:rsidR="00B823B6">
                        <w:rPr>
                          <w:caps/>
                          <w:sz w:val="28"/>
                          <w:szCs w:val="26"/>
                        </w:rPr>
                        <w:t xml:space="preserve"> </w:t>
                      </w:r>
                      <w:r w:rsidR="00781A36">
                        <w:rPr>
                          <w:caps/>
                          <w:sz w:val="28"/>
                          <w:szCs w:val="26"/>
                        </w:rPr>
                        <w:t>folding the image</w:t>
                      </w:r>
                      <w:r w:rsidRPr="001D6BF2">
                        <w:rPr>
                          <w:caps/>
                          <w:sz w:val="28"/>
                          <w:szCs w:val="26"/>
                        </w:rPr>
                        <w:t xml:space="preserve"> IN HALF</w:t>
                      </w:r>
                    </w:p>
                    <w:p w:rsidR="001D6BF2" w:rsidRPr="001D6BF2" w:rsidRDefault="001D6BF2" w:rsidP="001E6B4C">
                      <w:pPr>
                        <w:rPr>
                          <w:caps/>
                          <w:sz w:val="28"/>
                          <w:szCs w:val="26"/>
                        </w:rPr>
                      </w:pPr>
                    </w:p>
                    <w:p w:rsidR="001D6BF2" w:rsidRPr="001D6BF2" w:rsidRDefault="00D87B0E" w:rsidP="001D6BF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caps/>
                          <w:sz w:val="28"/>
                          <w:szCs w:val="26"/>
                        </w:rPr>
                      </w:pPr>
                      <w:r>
                        <w:rPr>
                          <w:caps/>
                          <w:sz w:val="28"/>
                          <w:szCs w:val="26"/>
                        </w:rPr>
                        <w:t>measure THE CENTRE OF YOUR T-</w:t>
                      </w:r>
                      <w:r w:rsidR="001D6BF2" w:rsidRPr="001D6BF2">
                        <w:rPr>
                          <w:caps/>
                          <w:sz w:val="28"/>
                          <w:szCs w:val="26"/>
                        </w:rPr>
                        <w:t>SHIRT</w:t>
                      </w:r>
                    </w:p>
                    <w:p w:rsidR="001D6BF2" w:rsidRPr="0011565D" w:rsidRDefault="001D6BF2" w:rsidP="001E6B4C">
                      <w:pPr>
                        <w:rPr>
                          <w:caps/>
                          <w:sz w:val="26"/>
                          <w:szCs w:val="2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10613" w:rsidRPr="00E6566B" w:rsidRDefault="0080133A" w:rsidP="00C84EA0">
      <w:pPr>
        <w:jc w:val="right"/>
        <w:rPr>
          <w:noProof/>
          <w:sz w:val="36"/>
        </w:rPr>
      </w:pPr>
      <w:r w:rsidRPr="00E6566B">
        <w:rPr>
          <w:noProof/>
          <w:sz w:val="36"/>
        </w:rPr>
        <w:drawing>
          <wp:inline distT="0" distB="0" distL="0" distR="0" wp14:anchorId="71980D87" wp14:editId="714BDCCA">
            <wp:extent cx="3038475" cy="4051300"/>
            <wp:effectExtent l="0" t="0" r="9525" b="6350"/>
            <wp:docPr id="10" name="Picture 10" descr="C:\Users\gfry\Desktop\Freezer Paper  Stencil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fry\Desktop\Freezer Paper  Stencil\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03" b="9563"/>
                    <a:stretch/>
                  </pic:blipFill>
                  <pic:spPr bwMode="auto">
                    <a:xfrm>
                      <a:off x="0" y="0"/>
                      <a:ext cx="3038886" cy="405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1565D" w:rsidRPr="00E6566B">
        <w:rPr>
          <w:noProof/>
          <w:sz w:val="36"/>
        </w:rPr>
        <w:t xml:space="preserve"> </w:t>
      </w:r>
      <w:r w:rsidR="00FA10C3" w:rsidRPr="00E6566B">
        <w:rPr>
          <w:noProof/>
          <w:sz w:val="36"/>
        </w:rPr>
        <w:t xml:space="preserve">  </w:t>
      </w:r>
      <w:r w:rsidR="0011565D" w:rsidRPr="00E6566B">
        <w:rPr>
          <w:noProof/>
          <w:sz w:val="36"/>
        </w:rPr>
        <w:t xml:space="preserve"> </w:t>
      </w:r>
      <w:r w:rsidR="00610613" w:rsidRPr="00E6566B">
        <w:rPr>
          <w:noProof/>
          <w:sz w:val="36"/>
        </w:rPr>
        <w:drawing>
          <wp:inline distT="0" distB="0" distL="0" distR="0" wp14:anchorId="06622F31" wp14:editId="7FB91D60">
            <wp:extent cx="3038475" cy="4051300"/>
            <wp:effectExtent l="0" t="0" r="9525" b="6350"/>
            <wp:docPr id="11" name="Picture 11" descr="C:\Users\gfry\Desktop\Freezer Paper  Stencil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fry\Desktop\Freezer Paper  Stencil\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" t="24966" r="-141"/>
                    <a:stretch/>
                  </pic:blipFill>
                  <pic:spPr bwMode="auto">
                    <a:xfrm>
                      <a:off x="0" y="0"/>
                      <a:ext cx="3038886" cy="405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0613" w:rsidRPr="00E6566B" w:rsidRDefault="00610613" w:rsidP="00C84EA0">
      <w:pPr>
        <w:jc w:val="right"/>
        <w:rPr>
          <w:noProof/>
          <w:sz w:val="36"/>
        </w:rPr>
      </w:pPr>
    </w:p>
    <w:p w:rsidR="00610613" w:rsidRPr="00E6566B" w:rsidRDefault="0011565D" w:rsidP="00C84EA0">
      <w:pPr>
        <w:jc w:val="right"/>
        <w:rPr>
          <w:noProof/>
          <w:sz w:val="36"/>
        </w:rPr>
      </w:pPr>
      <w:r w:rsidRPr="00E6566B">
        <w:rPr>
          <w:noProof/>
          <w:sz w:val="36"/>
        </w:rPr>
        <w:lastRenderedPageBreak/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7BA8DD03" wp14:editId="1833C716">
                <wp:simplePos x="0" y="0"/>
                <wp:positionH relativeFrom="column">
                  <wp:posOffset>74295</wp:posOffset>
                </wp:positionH>
                <wp:positionV relativeFrom="paragraph">
                  <wp:posOffset>95250</wp:posOffset>
                </wp:positionV>
                <wp:extent cx="2600960" cy="4193540"/>
                <wp:effectExtent l="0" t="0" r="0" b="0"/>
                <wp:wrapSquare wrapText="bothSides"/>
                <wp:docPr id="192" name="Text Box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960" cy="41935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96303" w:rsidRDefault="00396303" w:rsidP="001D6BF2">
                            <w:p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  <w:p w:rsidR="001E6B4C" w:rsidRPr="001D6BF2" w:rsidRDefault="001D6BF2" w:rsidP="001D6BF2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  <w:r w:rsidRPr="001D6BF2">
                              <w:rPr>
                                <w:caps/>
                                <w:sz w:val="28"/>
                                <w:szCs w:val="26"/>
                              </w:rPr>
                              <w:t>WHEN YOU ARE HAPPY WITH THE PLACEMENT IRON THE FREEZER PAPER TO THE FABRIC</w:t>
                            </w:r>
                          </w:p>
                          <w:p w:rsidR="001D6BF2" w:rsidRPr="001D6BF2" w:rsidRDefault="001D6BF2" w:rsidP="001E6B4C">
                            <w:p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  <w:p w:rsidR="001D6BF2" w:rsidRPr="001D6BF2" w:rsidRDefault="001D6BF2" w:rsidP="001D6BF2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  <w:r w:rsidRPr="001D6BF2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USE A </w:t>
                            </w:r>
                            <w:r w:rsidRPr="00D87B0E">
                              <w:rPr>
                                <w:b/>
                                <w:caps/>
                                <w:sz w:val="28"/>
                                <w:szCs w:val="26"/>
                              </w:rPr>
                              <w:t>STAMPING MOTION</w:t>
                            </w:r>
                            <w:r w:rsidRPr="001D6BF2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 TO NOT DISTURB ANY SMALLER CUTS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A8DD03" id="Text Box 192" o:spid="_x0000_s1032" type="#_x0000_t202" style="position:absolute;left:0;text-align:left;margin-left:5.85pt;margin-top:7.5pt;width:204.8pt;height:330.2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" filled="f" stroked="f" strokeweight=".5pt">
                <v:textbox inset=",7.2pt,,0">
                  <w:txbxContent>
                    <w:p w:rsidR="00396303" w:rsidRDefault="00396303" w:rsidP="001D6BF2">
                      <w:pPr>
                        <w:rPr>
                          <w:caps/>
                          <w:sz w:val="28"/>
                          <w:szCs w:val="26"/>
                        </w:rPr>
                      </w:pPr>
                    </w:p>
                    <w:p w:rsidR="001E6B4C" w:rsidRPr="001D6BF2" w:rsidRDefault="001D6BF2" w:rsidP="001D6BF2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caps/>
                          <w:sz w:val="28"/>
                          <w:szCs w:val="26"/>
                        </w:rPr>
                      </w:pPr>
                      <w:r w:rsidRPr="001D6BF2">
                        <w:rPr>
                          <w:caps/>
                          <w:sz w:val="28"/>
                          <w:szCs w:val="26"/>
                        </w:rPr>
                        <w:t>WHEN YOU ARE HAPPY WITH THE PLACEMENT IRON THE FREEZER PAPER TO THE FABRIC</w:t>
                      </w:r>
                    </w:p>
                    <w:p w:rsidR="001D6BF2" w:rsidRPr="001D6BF2" w:rsidRDefault="001D6BF2" w:rsidP="001E6B4C">
                      <w:pPr>
                        <w:rPr>
                          <w:caps/>
                          <w:sz w:val="28"/>
                          <w:szCs w:val="26"/>
                        </w:rPr>
                      </w:pPr>
                    </w:p>
                    <w:p w:rsidR="001D6BF2" w:rsidRPr="001D6BF2" w:rsidRDefault="001D6BF2" w:rsidP="001D6BF2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caps/>
                          <w:sz w:val="28"/>
                          <w:szCs w:val="26"/>
                        </w:rPr>
                      </w:pPr>
                      <w:r w:rsidRPr="001D6BF2">
                        <w:rPr>
                          <w:caps/>
                          <w:sz w:val="28"/>
                          <w:szCs w:val="26"/>
                        </w:rPr>
                        <w:t xml:space="preserve">USE A </w:t>
                      </w:r>
                      <w:r w:rsidRPr="00D87B0E">
                        <w:rPr>
                          <w:b/>
                          <w:caps/>
                          <w:sz w:val="28"/>
                          <w:szCs w:val="26"/>
                        </w:rPr>
                        <w:t>STAMPING MOTION</w:t>
                      </w:r>
                      <w:r w:rsidRPr="001D6BF2">
                        <w:rPr>
                          <w:caps/>
                          <w:sz w:val="28"/>
                          <w:szCs w:val="26"/>
                        </w:rPr>
                        <w:t xml:space="preserve"> TO NOT DISTURB ANY SMALLER CUTS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0133A" w:rsidRPr="00E6566B">
        <w:rPr>
          <w:noProof/>
          <w:sz w:val="36"/>
        </w:rPr>
        <w:drawing>
          <wp:inline distT="0" distB="0" distL="0" distR="0" wp14:anchorId="1569485F" wp14:editId="030A32E4">
            <wp:extent cx="3038475" cy="4051300"/>
            <wp:effectExtent l="0" t="0" r="9525" b="6350"/>
            <wp:docPr id="12" name="Picture 12" descr="C:\Users\gfry\Desktop\Freezer Paper  Stencil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fry\Desktop\Freezer Paper  Stencil\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95" b="16571"/>
                    <a:stretch/>
                  </pic:blipFill>
                  <pic:spPr bwMode="auto">
                    <a:xfrm>
                      <a:off x="0" y="0"/>
                      <a:ext cx="3038886" cy="405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A10C3" w:rsidRPr="00E6566B">
        <w:rPr>
          <w:noProof/>
          <w:sz w:val="36"/>
        </w:rPr>
        <w:t xml:space="preserve">  </w:t>
      </w:r>
      <w:r w:rsidRPr="00E6566B">
        <w:rPr>
          <w:noProof/>
          <w:sz w:val="36"/>
        </w:rPr>
        <w:t xml:space="preserve">  </w:t>
      </w:r>
      <w:r w:rsidR="00610613" w:rsidRPr="00E6566B">
        <w:rPr>
          <w:noProof/>
          <w:sz w:val="36"/>
        </w:rPr>
        <w:drawing>
          <wp:inline distT="0" distB="0" distL="0" distR="0" wp14:anchorId="394F0828" wp14:editId="27F8AA45">
            <wp:extent cx="3038475" cy="4051300"/>
            <wp:effectExtent l="0" t="0" r="9525" b="6350"/>
            <wp:docPr id="13" name="Picture 13" descr="C:\Users\gfry\Desktop\Freezer Paper  Stencil\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fry\Desktop\Freezer Paper  Stencil\7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83" b="12483"/>
                    <a:stretch/>
                  </pic:blipFill>
                  <pic:spPr bwMode="auto">
                    <a:xfrm>
                      <a:off x="0" y="0"/>
                      <a:ext cx="3038886" cy="405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0613" w:rsidRPr="00E6566B" w:rsidRDefault="00610613" w:rsidP="00C84EA0">
      <w:pPr>
        <w:jc w:val="right"/>
        <w:rPr>
          <w:noProof/>
          <w:sz w:val="36"/>
        </w:rPr>
      </w:pPr>
    </w:p>
    <w:p w:rsidR="00610613" w:rsidRPr="00E6566B" w:rsidRDefault="001D6BF2" w:rsidP="00C84EA0">
      <w:pPr>
        <w:jc w:val="right"/>
        <w:rPr>
          <w:noProof/>
          <w:sz w:val="36"/>
        </w:rPr>
      </w:pPr>
      <w:r w:rsidRPr="00E6566B">
        <w:rPr>
          <w:noProof/>
          <w:sz w:val="36"/>
        </w:rPr>
        <w:lastRenderedPageBreak/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09A8EB57" wp14:editId="30592D04">
                <wp:simplePos x="0" y="0"/>
                <wp:positionH relativeFrom="column">
                  <wp:posOffset>-52070</wp:posOffset>
                </wp:positionH>
                <wp:positionV relativeFrom="paragraph">
                  <wp:posOffset>95250</wp:posOffset>
                </wp:positionV>
                <wp:extent cx="2616200" cy="4461510"/>
                <wp:effectExtent l="0" t="0" r="0" b="15240"/>
                <wp:wrapSquare wrapText="bothSides"/>
                <wp:docPr id="195" name="Text Box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6200" cy="446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96303" w:rsidRDefault="00396303" w:rsidP="00396303">
                            <w:p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  <w:p w:rsidR="001E6B4C" w:rsidRDefault="00396303" w:rsidP="00396303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  <w:r w:rsidRPr="00396303">
                              <w:rPr>
                                <w:caps/>
                                <w:sz w:val="28"/>
                                <w:szCs w:val="26"/>
                              </w:rPr>
                              <w:t>CAREFULLY CUT AW</w:t>
                            </w:r>
                            <w:r>
                              <w:rPr>
                                <w:caps/>
                                <w:sz w:val="28"/>
                                <w:szCs w:val="26"/>
                              </w:rPr>
                              <w:t>A</w:t>
                            </w:r>
                            <w:r w:rsidRPr="00396303">
                              <w:rPr>
                                <w:caps/>
                                <w:sz w:val="28"/>
                                <w:szCs w:val="26"/>
                              </w:rPr>
                              <w:t>Y YOUR BRIDGES</w:t>
                            </w:r>
                          </w:p>
                          <w:p w:rsidR="00396303" w:rsidRPr="00396303" w:rsidRDefault="00396303" w:rsidP="00396303">
                            <w:p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  <w:p w:rsidR="00396303" w:rsidRPr="00396303" w:rsidRDefault="00396303" w:rsidP="00396303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  <w:r>
                              <w:rPr>
                                <w:caps/>
                                <w:sz w:val="28"/>
                                <w:szCs w:val="26"/>
                              </w:rPr>
                              <w:t>tAPE A PRO</w:t>
                            </w:r>
                            <w:r w:rsidRPr="00396303">
                              <w:rPr>
                                <w:caps/>
                                <w:sz w:val="28"/>
                                <w:szCs w:val="26"/>
                              </w:rPr>
                              <w:t>T</w:t>
                            </w:r>
                            <w:r>
                              <w:rPr>
                                <w:caps/>
                                <w:sz w:val="28"/>
                                <w:szCs w:val="26"/>
                              </w:rPr>
                              <w:t>ECT</w:t>
                            </w:r>
                            <w:r w:rsidRPr="00396303">
                              <w:rPr>
                                <w:caps/>
                                <w:sz w:val="28"/>
                                <w:szCs w:val="26"/>
                              </w:rPr>
                              <w:t>IVE LAYER OF NEWSPAPER AROUND THE STENCIL COVERING ALL of the EXPOSED FABRIC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A8EB57" id="Text Box 195" o:spid="_x0000_s1033" type="#_x0000_t202" style="position:absolute;left:0;text-align:left;margin-left:-4.1pt;margin-top:7.5pt;width:206pt;height:351.3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" filled="f" stroked="f" strokeweight=".5pt">
                <v:textbox inset=",7.2pt,,0">
                  <w:txbxContent>
                    <w:p w:rsidR="00396303" w:rsidRDefault="00396303" w:rsidP="00396303">
                      <w:pPr>
                        <w:rPr>
                          <w:caps/>
                          <w:sz w:val="28"/>
                          <w:szCs w:val="26"/>
                        </w:rPr>
                      </w:pPr>
                    </w:p>
                    <w:p w:rsidR="001E6B4C" w:rsidRDefault="00396303" w:rsidP="00396303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caps/>
                          <w:sz w:val="28"/>
                          <w:szCs w:val="26"/>
                        </w:rPr>
                      </w:pPr>
                      <w:r w:rsidRPr="00396303">
                        <w:rPr>
                          <w:caps/>
                          <w:sz w:val="28"/>
                          <w:szCs w:val="26"/>
                        </w:rPr>
                        <w:t>CAREFULLY CUT AW</w:t>
                      </w:r>
                      <w:r>
                        <w:rPr>
                          <w:caps/>
                          <w:sz w:val="28"/>
                          <w:szCs w:val="26"/>
                        </w:rPr>
                        <w:t>A</w:t>
                      </w:r>
                      <w:r w:rsidRPr="00396303">
                        <w:rPr>
                          <w:caps/>
                          <w:sz w:val="28"/>
                          <w:szCs w:val="26"/>
                        </w:rPr>
                        <w:t>Y YOUR BRIDGES</w:t>
                      </w:r>
                    </w:p>
                    <w:p w:rsidR="00396303" w:rsidRPr="00396303" w:rsidRDefault="00396303" w:rsidP="00396303">
                      <w:pPr>
                        <w:rPr>
                          <w:caps/>
                          <w:sz w:val="28"/>
                          <w:szCs w:val="26"/>
                        </w:rPr>
                      </w:pPr>
                    </w:p>
                    <w:p w:rsidR="00396303" w:rsidRPr="00396303" w:rsidRDefault="00396303" w:rsidP="00396303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caps/>
                          <w:sz w:val="28"/>
                          <w:szCs w:val="26"/>
                        </w:rPr>
                      </w:pPr>
                      <w:r>
                        <w:rPr>
                          <w:caps/>
                          <w:sz w:val="28"/>
                          <w:szCs w:val="26"/>
                        </w:rPr>
                        <w:t>tAPE A PRO</w:t>
                      </w:r>
                      <w:r w:rsidRPr="00396303">
                        <w:rPr>
                          <w:caps/>
                          <w:sz w:val="28"/>
                          <w:szCs w:val="26"/>
                        </w:rPr>
                        <w:t>T</w:t>
                      </w:r>
                      <w:r>
                        <w:rPr>
                          <w:caps/>
                          <w:sz w:val="28"/>
                          <w:szCs w:val="26"/>
                        </w:rPr>
                        <w:t>ECT</w:t>
                      </w:r>
                      <w:r w:rsidRPr="00396303">
                        <w:rPr>
                          <w:caps/>
                          <w:sz w:val="28"/>
                          <w:szCs w:val="26"/>
                        </w:rPr>
                        <w:t>IVE LAYER OF NEWSPAPER AROUND THE STENCIL COVERING ALL of the EXPOSED FABRIC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0133A" w:rsidRPr="00E6566B">
        <w:rPr>
          <w:noProof/>
          <w:sz w:val="36"/>
        </w:rPr>
        <w:drawing>
          <wp:inline distT="0" distB="0" distL="0" distR="0" wp14:anchorId="6820C612" wp14:editId="4C5B95A7">
            <wp:extent cx="3038475" cy="4051300"/>
            <wp:effectExtent l="0" t="0" r="9525" b="6350"/>
            <wp:docPr id="14" name="Picture 14" descr="C:\Users\gfry\Desktop\Freezer Paper  Stencil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fry\Desktop\Freezer Paper  Stencil\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51" b="18615"/>
                    <a:stretch/>
                  </pic:blipFill>
                  <pic:spPr bwMode="auto">
                    <a:xfrm>
                      <a:off x="0" y="0"/>
                      <a:ext cx="3038886" cy="405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1565D" w:rsidRPr="00E6566B">
        <w:rPr>
          <w:noProof/>
          <w:sz w:val="36"/>
        </w:rPr>
        <w:t xml:space="preserve"> </w:t>
      </w:r>
      <w:r w:rsidR="00FA10C3" w:rsidRPr="00E6566B">
        <w:rPr>
          <w:noProof/>
          <w:sz w:val="36"/>
        </w:rPr>
        <w:t xml:space="preserve">  </w:t>
      </w:r>
      <w:r w:rsidR="0011565D" w:rsidRPr="00E6566B">
        <w:rPr>
          <w:noProof/>
          <w:sz w:val="36"/>
        </w:rPr>
        <w:t xml:space="preserve"> </w:t>
      </w:r>
      <w:r w:rsidR="00610613" w:rsidRPr="00E6566B">
        <w:rPr>
          <w:noProof/>
          <w:sz w:val="36"/>
        </w:rPr>
        <w:drawing>
          <wp:inline distT="0" distB="0" distL="0" distR="0" wp14:anchorId="7088FDD5" wp14:editId="527ED03C">
            <wp:extent cx="3038475" cy="4051300"/>
            <wp:effectExtent l="0" t="0" r="9525" b="6350"/>
            <wp:docPr id="15" name="Picture 15" descr="C:\Users\gfry\Desktop\Freezer Paper  Stencil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fry\Desktop\Freezer Paper  Stencil\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" t="20659" r="-141" b="4307"/>
                    <a:stretch/>
                  </pic:blipFill>
                  <pic:spPr bwMode="auto">
                    <a:xfrm>
                      <a:off x="0" y="0"/>
                      <a:ext cx="3038886" cy="405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0613" w:rsidRPr="00E6566B" w:rsidRDefault="00610613" w:rsidP="00C84EA0">
      <w:pPr>
        <w:jc w:val="right"/>
        <w:rPr>
          <w:noProof/>
          <w:sz w:val="36"/>
        </w:rPr>
      </w:pPr>
    </w:p>
    <w:p w:rsidR="009A5BB1" w:rsidRPr="00E6566B" w:rsidRDefault="009A5BB1" w:rsidP="00C84EA0">
      <w:pPr>
        <w:jc w:val="right"/>
        <w:rPr>
          <w:noProof/>
          <w:sz w:val="36"/>
        </w:rPr>
      </w:pPr>
    </w:p>
    <w:p w:rsidR="009A5BB1" w:rsidRPr="00E6566B" w:rsidRDefault="009A5BB1" w:rsidP="00C84EA0">
      <w:pPr>
        <w:jc w:val="right"/>
        <w:rPr>
          <w:noProof/>
          <w:sz w:val="36"/>
        </w:rPr>
      </w:pPr>
    </w:p>
    <w:p w:rsidR="009A5BB1" w:rsidRPr="00E6566B" w:rsidRDefault="009A5BB1" w:rsidP="00C84EA0">
      <w:pPr>
        <w:jc w:val="right"/>
        <w:rPr>
          <w:noProof/>
          <w:sz w:val="36"/>
        </w:rPr>
      </w:pPr>
    </w:p>
    <w:p w:rsidR="009A5BB1" w:rsidRPr="00E6566B" w:rsidRDefault="009A5BB1" w:rsidP="00C84EA0">
      <w:pPr>
        <w:jc w:val="right"/>
        <w:rPr>
          <w:noProof/>
          <w:sz w:val="36"/>
        </w:rPr>
      </w:pPr>
    </w:p>
    <w:p w:rsidR="00610613" w:rsidRPr="00E6566B" w:rsidRDefault="00E17543" w:rsidP="00C84EA0">
      <w:pPr>
        <w:jc w:val="right"/>
        <w:rPr>
          <w:noProof/>
          <w:sz w:val="36"/>
        </w:rPr>
      </w:pPr>
      <w:r w:rsidRPr="00E6566B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6077160" wp14:editId="46955913">
                <wp:simplePos x="0" y="0"/>
                <wp:positionH relativeFrom="column">
                  <wp:posOffset>89009</wp:posOffset>
                </wp:positionH>
                <wp:positionV relativeFrom="paragraph">
                  <wp:posOffset>535305</wp:posOffset>
                </wp:positionV>
                <wp:extent cx="2632075" cy="4701540"/>
                <wp:effectExtent l="0" t="0" r="0" b="3810"/>
                <wp:wrapSquare wrapText="bothSides"/>
                <wp:docPr id="201" name="Text Box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2075" cy="47015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6B4C" w:rsidRPr="00E17543" w:rsidRDefault="00E17543" w:rsidP="00E17543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  <w:r w:rsidRPr="00E17543">
                              <w:rPr>
                                <w:caps/>
                                <w:sz w:val="28"/>
                                <w:szCs w:val="26"/>
                              </w:rPr>
                              <w:t>use screenprinting dye or add textile medium to any acrylic paint to make your own</w:t>
                            </w:r>
                            <w:r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 colours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077160" id="Text Box 201" o:spid="_x0000_s1034" type="#_x0000_t202" style="position:absolute;left:0;text-align:left;margin-left:7pt;margin-top:42.15pt;width:207.25pt;height:370.2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" filled="f" stroked="f" strokeweight=".5pt">
                <v:textbox inset=",7.2pt,,0">
                  <w:txbxContent>
                    <w:p w:rsidR="001E6B4C" w:rsidRPr="00E17543" w:rsidRDefault="00E17543" w:rsidP="00E17543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caps/>
                          <w:sz w:val="28"/>
                          <w:szCs w:val="26"/>
                        </w:rPr>
                      </w:pPr>
                      <w:r w:rsidRPr="00E17543">
                        <w:rPr>
                          <w:caps/>
                          <w:sz w:val="28"/>
                          <w:szCs w:val="26"/>
                        </w:rPr>
                        <w:t>use screenprinting dye or add textile medium to any acrylic paint to make your own</w:t>
                      </w:r>
                      <w:r>
                        <w:rPr>
                          <w:caps/>
                          <w:sz w:val="28"/>
                          <w:szCs w:val="26"/>
                        </w:rPr>
                        <w:t xml:space="preserve"> colours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E6566B">
        <w:rPr>
          <w:noProof/>
          <w:sz w:val="36"/>
        </w:rPr>
        <w:drawing>
          <wp:inline distT="0" distB="0" distL="0" distR="0" wp14:anchorId="6A8708A3" wp14:editId="59635424">
            <wp:extent cx="3038475" cy="4051300"/>
            <wp:effectExtent l="0" t="0" r="9525" b="6350"/>
            <wp:docPr id="16" name="Picture 16" descr="C:\Users\gfry\Desktop\Freezer Paper  Stencil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fry\Desktop\Freezer Paper  Stencil\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" t="17447" r="-141" b="7519"/>
                    <a:stretch/>
                  </pic:blipFill>
                  <pic:spPr bwMode="auto">
                    <a:xfrm>
                      <a:off x="0" y="0"/>
                      <a:ext cx="3038886" cy="405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6566B">
        <w:rPr>
          <w:noProof/>
          <w:sz w:val="36"/>
        </w:rPr>
        <w:t xml:space="preserve">   </w:t>
      </w:r>
      <w:r w:rsidR="0080133A" w:rsidRPr="00E6566B">
        <w:rPr>
          <w:noProof/>
          <w:sz w:val="36"/>
        </w:rPr>
        <w:drawing>
          <wp:inline distT="0" distB="0" distL="0" distR="0" wp14:anchorId="529FDDBE" wp14:editId="5A0A94BE">
            <wp:extent cx="3038475" cy="4051300"/>
            <wp:effectExtent l="0" t="0" r="9525" b="6350"/>
            <wp:docPr id="17" name="Picture 17" descr="C:\Users\gfry\Desktop\Freezer Paper  Stencil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fry\Desktop\Freezer Paper  Stencil\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" t="16571" r="-141" b="8395"/>
                    <a:stretch/>
                  </pic:blipFill>
                  <pic:spPr bwMode="auto">
                    <a:xfrm>
                      <a:off x="0" y="0"/>
                      <a:ext cx="3038886" cy="405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A10C3" w:rsidRPr="00E6566B">
        <w:rPr>
          <w:noProof/>
          <w:sz w:val="36"/>
        </w:rPr>
        <w:t xml:space="preserve">  </w:t>
      </w:r>
      <w:r w:rsidR="0011565D" w:rsidRPr="00E6566B">
        <w:rPr>
          <w:noProof/>
          <w:sz w:val="36"/>
        </w:rPr>
        <w:t xml:space="preserve">  </w:t>
      </w:r>
    </w:p>
    <w:p w:rsidR="009A5BB1" w:rsidRPr="00E6566B" w:rsidRDefault="009A5BB1" w:rsidP="00C84EA0">
      <w:pPr>
        <w:jc w:val="right"/>
        <w:rPr>
          <w:noProof/>
          <w:sz w:val="36"/>
        </w:rPr>
      </w:pPr>
    </w:p>
    <w:p w:rsidR="00610613" w:rsidRPr="00E6566B" w:rsidRDefault="00D87B0E" w:rsidP="00C84EA0">
      <w:pPr>
        <w:jc w:val="right"/>
        <w:rPr>
          <w:noProof/>
          <w:sz w:val="36"/>
        </w:rPr>
      </w:pPr>
      <w:r w:rsidRPr="00E6566B">
        <w:rPr>
          <w:noProof/>
          <w:sz w:val="36"/>
        </w:rPr>
        <w:lastRenderedPageBreak/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62F92B3E" wp14:editId="0BFCCAC9">
                <wp:simplePos x="0" y="0"/>
                <wp:positionH relativeFrom="column">
                  <wp:posOffset>26035</wp:posOffset>
                </wp:positionH>
                <wp:positionV relativeFrom="paragraph">
                  <wp:posOffset>166326</wp:posOffset>
                </wp:positionV>
                <wp:extent cx="2569210" cy="4701540"/>
                <wp:effectExtent l="0" t="0" r="0" b="3810"/>
                <wp:wrapSquare wrapText="bothSides"/>
                <wp:docPr id="204" name="Text Box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9210" cy="47015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6B4C" w:rsidRPr="002F266E" w:rsidRDefault="002F266E" w:rsidP="002F266E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  <w:r w:rsidRPr="002F266E">
                              <w:rPr>
                                <w:caps/>
                                <w:sz w:val="28"/>
                                <w:szCs w:val="26"/>
                              </w:rPr>
                              <w:t>use a piec</w:t>
                            </w:r>
                            <w:r>
                              <w:rPr>
                                <w:caps/>
                                <w:sz w:val="28"/>
                                <w:szCs w:val="26"/>
                              </w:rPr>
                              <w:t>e</w:t>
                            </w:r>
                            <w:r w:rsidRPr="002F266E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 of scrap foam or a brush to dab the paint onto the exposed fabric</w:t>
                            </w:r>
                          </w:p>
                          <w:p w:rsidR="002F266E" w:rsidRPr="002F266E" w:rsidRDefault="002F266E" w:rsidP="001E6B4C">
                            <w:p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  <w:p w:rsidR="002F266E" w:rsidRDefault="002F266E" w:rsidP="002F266E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  <w:r w:rsidRPr="002F266E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use a </w:t>
                            </w:r>
                            <w:r w:rsidR="00B823B6">
                              <w:rPr>
                                <w:caps/>
                                <w:sz w:val="28"/>
                                <w:szCs w:val="26"/>
                              </w:rPr>
                              <w:t>“</w:t>
                            </w:r>
                            <w:r w:rsidRPr="002F266E">
                              <w:rPr>
                                <w:caps/>
                                <w:sz w:val="28"/>
                                <w:szCs w:val="26"/>
                              </w:rPr>
                              <w:t>dry</w:t>
                            </w:r>
                            <w:r w:rsidR="00B823B6">
                              <w:rPr>
                                <w:caps/>
                                <w:sz w:val="28"/>
                                <w:szCs w:val="26"/>
                              </w:rPr>
                              <w:t>”</w:t>
                            </w:r>
                            <w:r w:rsidRPr="002F266E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 technique to minimise any “bleeding” under the stencil </w:t>
                            </w:r>
                          </w:p>
                          <w:p w:rsidR="002F266E" w:rsidRPr="002F266E" w:rsidRDefault="002F266E" w:rsidP="002F266E">
                            <w:p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  <w:p w:rsidR="002F266E" w:rsidRPr="002F266E" w:rsidRDefault="002F266E" w:rsidP="002F266E">
                            <w:pPr>
                              <w:pStyle w:val="ListParagraph"/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2F92B3E" id="Text Box 204" o:spid="_x0000_s1035" type="#_x0000_t202" style="position:absolute;left:0;text-align:left;margin-left:2.05pt;margin-top:13.1pt;width:202.3pt;height:370.2pt;z-index:251622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" filled="f" stroked="f" strokeweight=".5pt">
                <v:textbox inset=",7.2pt,,0">
                  <w:txbxContent>
                    <w:p w:rsidR="001E6B4C" w:rsidRPr="002F266E" w:rsidRDefault="002F266E" w:rsidP="002F266E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caps/>
                          <w:sz w:val="28"/>
                          <w:szCs w:val="26"/>
                        </w:rPr>
                      </w:pPr>
                      <w:r w:rsidRPr="002F266E">
                        <w:rPr>
                          <w:caps/>
                          <w:sz w:val="28"/>
                          <w:szCs w:val="26"/>
                        </w:rPr>
                        <w:t>use a piec</w:t>
                      </w:r>
                      <w:r>
                        <w:rPr>
                          <w:caps/>
                          <w:sz w:val="28"/>
                          <w:szCs w:val="26"/>
                        </w:rPr>
                        <w:t>e</w:t>
                      </w:r>
                      <w:r w:rsidRPr="002F266E">
                        <w:rPr>
                          <w:caps/>
                          <w:sz w:val="28"/>
                          <w:szCs w:val="26"/>
                        </w:rPr>
                        <w:t xml:space="preserve"> of scrap foam or a brush to dab the paint onto the exposed fabric</w:t>
                      </w:r>
                    </w:p>
                    <w:p w:rsidR="002F266E" w:rsidRPr="002F266E" w:rsidRDefault="002F266E" w:rsidP="001E6B4C">
                      <w:pPr>
                        <w:rPr>
                          <w:caps/>
                          <w:sz w:val="28"/>
                          <w:szCs w:val="26"/>
                        </w:rPr>
                      </w:pPr>
                    </w:p>
                    <w:p w:rsidR="002F266E" w:rsidRDefault="002F266E" w:rsidP="002F266E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caps/>
                          <w:sz w:val="28"/>
                          <w:szCs w:val="26"/>
                        </w:rPr>
                      </w:pPr>
                      <w:r w:rsidRPr="002F266E">
                        <w:rPr>
                          <w:caps/>
                          <w:sz w:val="28"/>
                          <w:szCs w:val="26"/>
                        </w:rPr>
                        <w:t xml:space="preserve">use a </w:t>
                      </w:r>
                      <w:r w:rsidR="00B823B6">
                        <w:rPr>
                          <w:caps/>
                          <w:sz w:val="28"/>
                          <w:szCs w:val="26"/>
                        </w:rPr>
                        <w:t>“</w:t>
                      </w:r>
                      <w:r w:rsidRPr="002F266E">
                        <w:rPr>
                          <w:caps/>
                          <w:sz w:val="28"/>
                          <w:szCs w:val="26"/>
                        </w:rPr>
                        <w:t>dry</w:t>
                      </w:r>
                      <w:r w:rsidR="00B823B6">
                        <w:rPr>
                          <w:caps/>
                          <w:sz w:val="28"/>
                          <w:szCs w:val="26"/>
                        </w:rPr>
                        <w:t>”</w:t>
                      </w:r>
                      <w:r w:rsidRPr="002F266E">
                        <w:rPr>
                          <w:caps/>
                          <w:sz w:val="28"/>
                          <w:szCs w:val="26"/>
                        </w:rPr>
                        <w:t xml:space="preserve"> technique to minimise any “bleeding” under the stencil </w:t>
                      </w:r>
                    </w:p>
                    <w:p w:rsidR="002F266E" w:rsidRPr="002F266E" w:rsidRDefault="002F266E" w:rsidP="002F266E">
                      <w:pPr>
                        <w:rPr>
                          <w:caps/>
                          <w:sz w:val="28"/>
                          <w:szCs w:val="26"/>
                        </w:rPr>
                      </w:pPr>
                    </w:p>
                    <w:p w:rsidR="002F266E" w:rsidRPr="002F266E" w:rsidRDefault="002F266E" w:rsidP="002F266E">
                      <w:pPr>
                        <w:pStyle w:val="ListParagraph"/>
                        <w:rPr>
                          <w:caps/>
                          <w:sz w:val="28"/>
                          <w:szCs w:val="2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80133A" w:rsidRPr="00E6566B">
        <w:rPr>
          <w:noProof/>
          <w:sz w:val="36"/>
        </w:rPr>
        <w:drawing>
          <wp:inline distT="0" distB="0" distL="0" distR="0" wp14:anchorId="7BFC2BA7" wp14:editId="14238D12">
            <wp:extent cx="3038475" cy="4051300"/>
            <wp:effectExtent l="0" t="0" r="9525" b="6350"/>
            <wp:docPr id="18" name="Picture 18" descr="C:\Users\gfry\Desktop\Freezer Paper  Stencil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fry\Desktop\Freezer Paper  Stencil\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" t="16279" r="-141" b="8687"/>
                    <a:stretch/>
                  </pic:blipFill>
                  <pic:spPr bwMode="auto">
                    <a:xfrm>
                      <a:off x="0" y="0"/>
                      <a:ext cx="3038886" cy="405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1565D" w:rsidRPr="00E6566B">
        <w:rPr>
          <w:noProof/>
          <w:sz w:val="36"/>
        </w:rPr>
        <w:t xml:space="preserve"> </w:t>
      </w:r>
      <w:r w:rsidR="00FA10C3" w:rsidRPr="00E6566B">
        <w:rPr>
          <w:noProof/>
          <w:sz w:val="36"/>
        </w:rPr>
        <w:t xml:space="preserve">  </w:t>
      </w:r>
      <w:r w:rsidR="0011565D" w:rsidRPr="00E6566B">
        <w:rPr>
          <w:noProof/>
          <w:sz w:val="36"/>
        </w:rPr>
        <w:t xml:space="preserve"> </w:t>
      </w:r>
      <w:r w:rsidR="00610613" w:rsidRPr="00E6566B">
        <w:rPr>
          <w:noProof/>
          <w:sz w:val="36"/>
        </w:rPr>
        <w:drawing>
          <wp:inline distT="0" distB="0" distL="0" distR="0" wp14:anchorId="32E7B87E" wp14:editId="7E9D8227">
            <wp:extent cx="3038475" cy="4051300"/>
            <wp:effectExtent l="0" t="0" r="9525" b="6350"/>
            <wp:docPr id="19" name="Picture 19" descr="C:\Users\gfry\Desktop\Freezer Paper  Stencil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gfry\Desktop\Freezer Paper  Stencil\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83" b="12483"/>
                    <a:stretch/>
                  </pic:blipFill>
                  <pic:spPr bwMode="auto">
                    <a:xfrm>
                      <a:off x="0" y="0"/>
                      <a:ext cx="3038888" cy="40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0613" w:rsidRPr="00E6566B" w:rsidRDefault="00610613" w:rsidP="00C84EA0">
      <w:pPr>
        <w:jc w:val="right"/>
        <w:rPr>
          <w:noProof/>
          <w:sz w:val="36"/>
        </w:rPr>
      </w:pPr>
    </w:p>
    <w:p w:rsidR="009A5BB1" w:rsidRPr="00E6566B" w:rsidRDefault="009A5BB1" w:rsidP="00C84EA0">
      <w:pPr>
        <w:jc w:val="right"/>
        <w:rPr>
          <w:noProof/>
          <w:sz w:val="36"/>
        </w:rPr>
      </w:pPr>
    </w:p>
    <w:p w:rsidR="009A5BB1" w:rsidRPr="00E6566B" w:rsidRDefault="009A5BB1" w:rsidP="00C84EA0">
      <w:pPr>
        <w:jc w:val="right"/>
        <w:rPr>
          <w:noProof/>
          <w:sz w:val="36"/>
        </w:rPr>
      </w:pPr>
    </w:p>
    <w:p w:rsidR="009A5BB1" w:rsidRPr="00E6566B" w:rsidRDefault="009A5BB1" w:rsidP="00C84EA0">
      <w:pPr>
        <w:jc w:val="right"/>
        <w:rPr>
          <w:noProof/>
          <w:sz w:val="36"/>
        </w:rPr>
      </w:pPr>
    </w:p>
    <w:p w:rsidR="00610613" w:rsidRPr="00E6566B" w:rsidRDefault="001D6BF2" w:rsidP="00C84EA0">
      <w:pPr>
        <w:jc w:val="right"/>
        <w:rPr>
          <w:noProof/>
          <w:sz w:val="36"/>
        </w:rPr>
      </w:pPr>
      <w:r w:rsidRPr="00E6566B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7B96FDD6" wp14:editId="6A94FBB1">
                <wp:simplePos x="0" y="0"/>
                <wp:positionH relativeFrom="column">
                  <wp:posOffset>26670</wp:posOffset>
                </wp:positionH>
                <wp:positionV relativeFrom="paragraph">
                  <wp:posOffset>513715</wp:posOffset>
                </wp:positionV>
                <wp:extent cx="2647950" cy="3058160"/>
                <wp:effectExtent l="0" t="0" r="0" b="8890"/>
                <wp:wrapSquare wrapText="bothSides"/>
                <wp:docPr id="207" name="Text Box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7950" cy="3058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266E" w:rsidRDefault="002F266E" w:rsidP="002F266E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  <w:r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Be firm and </w:t>
                            </w:r>
                            <w:r w:rsidR="00D87B0E">
                              <w:rPr>
                                <w:caps/>
                                <w:sz w:val="28"/>
                                <w:szCs w:val="26"/>
                              </w:rPr>
                              <w:t>even</w:t>
                            </w:r>
                            <w:r w:rsidR="00B823B6">
                              <w:rPr>
                                <w:caps/>
                                <w:sz w:val="28"/>
                                <w:szCs w:val="26"/>
                              </w:rPr>
                              <w:t>,</w:t>
                            </w:r>
                            <w:r w:rsidR="00D87B0E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 leaving</w:t>
                            </w:r>
                            <w:r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 no part unpainted</w:t>
                            </w:r>
                          </w:p>
                          <w:p w:rsidR="002F266E" w:rsidRPr="002F266E" w:rsidRDefault="002F266E" w:rsidP="002F266E">
                            <w:p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  <w:p w:rsidR="002F266E" w:rsidRPr="002F266E" w:rsidRDefault="002F266E" w:rsidP="002F266E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  <w:r w:rsidRPr="002F266E">
                              <w:rPr>
                                <w:caps/>
                                <w:sz w:val="28"/>
                                <w:szCs w:val="26"/>
                              </w:rPr>
                              <w:t>when you have cover</w:t>
                            </w:r>
                            <w:r w:rsidR="00D87B0E">
                              <w:rPr>
                                <w:caps/>
                                <w:sz w:val="28"/>
                                <w:szCs w:val="26"/>
                              </w:rPr>
                              <w:t>ed all of the stencil dry it with a hairdryer</w:t>
                            </w:r>
                          </w:p>
                          <w:p w:rsidR="001E6B4C" w:rsidRPr="00396303" w:rsidRDefault="001E6B4C" w:rsidP="001E6B4C">
                            <w:pPr>
                              <w:rPr>
                                <w:caps/>
                                <w:color w:val="5B9BD5" w:themeColor="accent1"/>
                                <w:sz w:val="28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96FDD6" id="Text Box 207" o:spid="_x0000_s1036" type="#_x0000_t202" style="position:absolute;left:0;text-align:left;margin-left:2.1pt;margin-top:40.45pt;width:208.5pt;height:240.8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" filled="f" stroked="f" strokeweight=".5pt">
                <v:textbox inset=",7.2pt,,0">
                  <w:txbxContent>
                    <w:p w:rsidR="002F266E" w:rsidRDefault="002F266E" w:rsidP="002F266E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caps/>
                          <w:sz w:val="28"/>
                          <w:szCs w:val="26"/>
                        </w:rPr>
                      </w:pPr>
                      <w:r>
                        <w:rPr>
                          <w:caps/>
                          <w:sz w:val="28"/>
                          <w:szCs w:val="26"/>
                        </w:rPr>
                        <w:t xml:space="preserve">Be firm and </w:t>
                      </w:r>
                      <w:r w:rsidR="00D87B0E">
                        <w:rPr>
                          <w:caps/>
                          <w:sz w:val="28"/>
                          <w:szCs w:val="26"/>
                        </w:rPr>
                        <w:t>even</w:t>
                      </w:r>
                      <w:r w:rsidR="00B823B6">
                        <w:rPr>
                          <w:caps/>
                          <w:sz w:val="28"/>
                          <w:szCs w:val="26"/>
                        </w:rPr>
                        <w:t>,</w:t>
                      </w:r>
                      <w:r w:rsidR="00D87B0E">
                        <w:rPr>
                          <w:caps/>
                          <w:sz w:val="28"/>
                          <w:szCs w:val="26"/>
                        </w:rPr>
                        <w:t xml:space="preserve"> leaving</w:t>
                      </w:r>
                      <w:r>
                        <w:rPr>
                          <w:caps/>
                          <w:sz w:val="28"/>
                          <w:szCs w:val="26"/>
                        </w:rPr>
                        <w:t xml:space="preserve"> no part unpainted</w:t>
                      </w:r>
                    </w:p>
                    <w:p w:rsidR="002F266E" w:rsidRPr="002F266E" w:rsidRDefault="002F266E" w:rsidP="002F266E">
                      <w:pPr>
                        <w:rPr>
                          <w:caps/>
                          <w:sz w:val="28"/>
                          <w:szCs w:val="26"/>
                        </w:rPr>
                      </w:pPr>
                    </w:p>
                    <w:p w:rsidR="002F266E" w:rsidRPr="002F266E" w:rsidRDefault="002F266E" w:rsidP="002F266E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caps/>
                          <w:sz w:val="28"/>
                          <w:szCs w:val="26"/>
                        </w:rPr>
                      </w:pPr>
                      <w:r w:rsidRPr="002F266E">
                        <w:rPr>
                          <w:caps/>
                          <w:sz w:val="28"/>
                          <w:szCs w:val="26"/>
                        </w:rPr>
                        <w:t>when you have cover</w:t>
                      </w:r>
                      <w:r w:rsidR="00D87B0E">
                        <w:rPr>
                          <w:caps/>
                          <w:sz w:val="28"/>
                          <w:szCs w:val="26"/>
                        </w:rPr>
                        <w:t>ed all of the stencil dry it with a hairdryer</w:t>
                      </w:r>
                    </w:p>
                    <w:p w:rsidR="001E6B4C" w:rsidRPr="00396303" w:rsidRDefault="001E6B4C" w:rsidP="001E6B4C">
                      <w:pPr>
                        <w:rPr>
                          <w:caps/>
                          <w:color w:val="5B9BD5" w:themeColor="accent1"/>
                          <w:sz w:val="28"/>
                          <w:szCs w:val="2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80133A" w:rsidRPr="00E6566B">
        <w:rPr>
          <w:noProof/>
          <w:sz w:val="36"/>
        </w:rPr>
        <w:drawing>
          <wp:inline distT="0" distB="0" distL="0" distR="0" wp14:anchorId="7088A65D" wp14:editId="456341A9">
            <wp:extent cx="3038475" cy="4051300"/>
            <wp:effectExtent l="0" t="0" r="9525" b="6350"/>
            <wp:docPr id="1" name="Picture 1" descr="C:\Users\gfry\Desktop\Freezer Paper  Stencil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fry\Desktop\Freezer Paper  Stencil\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83" b="12483"/>
                    <a:stretch/>
                  </pic:blipFill>
                  <pic:spPr bwMode="auto">
                    <a:xfrm>
                      <a:off x="0" y="0"/>
                      <a:ext cx="3038886" cy="405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1565D" w:rsidRPr="00E6566B">
        <w:rPr>
          <w:noProof/>
          <w:sz w:val="36"/>
        </w:rPr>
        <w:t xml:space="preserve"> </w:t>
      </w:r>
      <w:r w:rsidR="00FA10C3" w:rsidRPr="00E6566B">
        <w:rPr>
          <w:noProof/>
          <w:sz w:val="36"/>
        </w:rPr>
        <w:t xml:space="preserve">  </w:t>
      </w:r>
      <w:r w:rsidR="0011565D" w:rsidRPr="00E6566B">
        <w:rPr>
          <w:noProof/>
          <w:sz w:val="36"/>
        </w:rPr>
        <w:t xml:space="preserve"> </w:t>
      </w:r>
      <w:r w:rsidR="00610613" w:rsidRPr="00E6566B">
        <w:rPr>
          <w:noProof/>
          <w:sz w:val="36"/>
        </w:rPr>
        <w:drawing>
          <wp:inline distT="0" distB="0" distL="0" distR="0" wp14:anchorId="0BDABE40" wp14:editId="61C14629">
            <wp:extent cx="3038475" cy="4051300"/>
            <wp:effectExtent l="0" t="0" r="9525" b="6350"/>
            <wp:docPr id="2" name="Picture 2" descr="C:\Users\gfry\Desktop\Freezer Paper  Stencil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fry\Desktop\Freezer Paper  Stencil\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83" b="12483"/>
                    <a:stretch/>
                  </pic:blipFill>
                  <pic:spPr bwMode="auto">
                    <a:xfrm>
                      <a:off x="0" y="0"/>
                      <a:ext cx="3038886" cy="405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0613" w:rsidRPr="00E6566B" w:rsidRDefault="00610613" w:rsidP="00C84EA0">
      <w:pPr>
        <w:jc w:val="right"/>
        <w:rPr>
          <w:noProof/>
          <w:sz w:val="36"/>
        </w:rPr>
      </w:pPr>
    </w:p>
    <w:p w:rsidR="009A5BB1" w:rsidRPr="00E6566B" w:rsidRDefault="009A5BB1" w:rsidP="00C84EA0">
      <w:pPr>
        <w:jc w:val="right"/>
        <w:rPr>
          <w:noProof/>
          <w:sz w:val="36"/>
        </w:rPr>
      </w:pPr>
    </w:p>
    <w:p w:rsidR="009A5BB1" w:rsidRPr="00E6566B" w:rsidRDefault="009A5BB1" w:rsidP="00C84EA0">
      <w:pPr>
        <w:jc w:val="right"/>
        <w:rPr>
          <w:noProof/>
          <w:sz w:val="36"/>
        </w:rPr>
      </w:pPr>
    </w:p>
    <w:p w:rsidR="009A5BB1" w:rsidRPr="00E6566B" w:rsidRDefault="009A5BB1" w:rsidP="00C84EA0">
      <w:pPr>
        <w:jc w:val="right"/>
        <w:rPr>
          <w:noProof/>
          <w:sz w:val="36"/>
        </w:rPr>
      </w:pPr>
    </w:p>
    <w:p w:rsidR="00610613" w:rsidRPr="00E6566B" w:rsidRDefault="001D6BF2" w:rsidP="00C84EA0">
      <w:pPr>
        <w:jc w:val="right"/>
        <w:rPr>
          <w:noProof/>
          <w:sz w:val="36"/>
        </w:rPr>
      </w:pPr>
      <w:bookmarkStart w:id="0" w:name="_GoBack"/>
      <w:bookmarkEnd w:id="0"/>
      <w:r w:rsidRPr="00E6566B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4EAD737A" wp14:editId="6F33EE54">
                <wp:simplePos x="0" y="0"/>
                <wp:positionH relativeFrom="column">
                  <wp:posOffset>57916</wp:posOffset>
                </wp:positionH>
                <wp:positionV relativeFrom="paragraph">
                  <wp:posOffset>209375</wp:posOffset>
                </wp:positionV>
                <wp:extent cx="2600960" cy="4701540"/>
                <wp:effectExtent l="0" t="0" r="0" b="3810"/>
                <wp:wrapSquare wrapText="bothSides"/>
                <wp:docPr id="210" name="Text Box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960" cy="47015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6B4C" w:rsidRDefault="00D87B0E" w:rsidP="002F266E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  <w:r>
                              <w:rPr>
                                <w:caps/>
                                <w:sz w:val="28"/>
                                <w:szCs w:val="26"/>
                              </w:rPr>
                              <w:t>when it is fully dry remove the news</w:t>
                            </w:r>
                            <w:r w:rsidR="002F266E" w:rsidRPr="002F266E">
                              <w:rPr>
                                <w:caps/>
                                <w:sz w:val="28"/>
                                <w:szCs w:val="26"/>
                              </w:rPr>
                              <w:t>pa</w:t>
                            </w:r>
                            <w:r>
                              <w:rPr>
                                <w:caps/>
                                <w:sz w:val="28"/>
                                <w:szCs w:val="26"/>
                              </w:rPr>
                              <w:t>p</w:t>
                            </w:r>
                            <w:r w:rsidR="002F266E" w:rsidRPr="002F266E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er </w:t>
                            </w:r>
                            <w:r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before </w:t>
                            </w:r>
                            <w:r w:rsidR="002F266E" w:rsidRPr="002F266E">
                              <w:rPr>
                                <w:caps/>
                                <w:sz w:val="28"/>
                                <w:szCs w:val="26"/>
                              </w:rPr>
                              <w:t>carefully remov</w:t>
                            </w:r>
                            <w:r>
                              <w:rPr>
                                <w:caps/>
                                <w:sz w:val="28"/>
                                <w:szCs w:val="26"/>
                              </w:rPr>
                              <w:t>ing</w:t>
                            </w:r>
                            <w:r w:rsidR="002F266E" w:rsidRPr="002F266E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 the freezer paper</w:t>
                            </w:r>
                          </w:p>
                          <w:p w:rsidR="00D87B0E" w:rsidRDefault="00D87B0E" w:rsidP="00D87B0E">
                            <w:pPr>
                              <w:pStyle w:val="ListParagraph"/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  <w:p w:rsidR="00D87B0E" w:rsidRPr="00B823B6" w:rsidRDefault="00D87B0E" w:rsidP="00D87B0E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b/>
                                <w:i/>
                                <w:caps/>
                                <w:sz w:val="28"/>
                                <w:szCs w:val="26"/>
                              </w:rPr>
                            </w:pPr>
                            <w:r w:rsidRPr="00B823B6">
                              <w:rPr>
                                <w:b/>
                                <w:i/>
                                <w:caps/>
                                <w:sz w:val="28"/>
                                <w:szCs w:val="26"/>
                              </w:rPr>
                              <w:t>make sure your hands are clean and dry</w:t>
                            </w:r>
                          </w:p>
                          <w:p w:rsidR="002F266E" w:rsidRPr="002F266E" w:rsidRDefault="002F266E" w:rsidP="002F266E">
                            <w:p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  <w:p w:rsidR="002F266E" w:rsidRPr="002F266E" w:rsidRDefault="002F266E" w:rsidP="002F266E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  <w:r w:rsidRPr="002F266E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a scalpel might be useful to weed out the </w:t>
                            </w:r>
                            <w:r>
                              <w:rPr>
                                <w:caps/>
                                <w:sz w:val="28"/>
                                <w:szCs w:val="26"/>
                              </w:rPr>
                              <w:t>“</w:t>
                            </w:r>
                            <w:r w:rsidRPr="002F266E">
                              <w:rPr>
                                <w:caps/>
                                <w:sz w:val="28"/>
                                <w:szCs w:val="26"/>
                              </w:rPr>
                              <w:t>islands</w:t>
                            </w:r>
                            <w:r>
                              <w:rPr>
                                <w:caps/>
                                <w:sz w:val="28"/>
                                <w:szCs w:val="26"/>
                              </w:rPr>
                              <w:t>”</w:t>
                            </w:r>
                            <w:r w:rsidRPr="002F266E">
                              <w:rPr>
                                <w:caps/>
                                <w:sz w:val="28"/>
                                <w:szCs w:val="26"/>
                              </w:rPr>
                              <w:t xml:space="preserve"> </w:t>
                            </w:r>
                          </w:p>
                          <w:p w:rsidR="002F266E" w:rsidRDefault="002F266E" w:rsidP="001E6B4C">
                            <w:pPr>
                              <w:rPr>
                                <w:caps/>
                                <w:color w:val="5B9BD5" w:themeColor="accent1"/>
                                <w:sz w:val="28"/>
                                <w:szCs w:val="26"/>
                              </w:rPr>
                            </w:pPr>
                          </w:p>
                          <w:p w:rsidR="002F266E" w:rsidRPr="00396303" w:rsidRDefault="002F266E" w:rsidP="001E6B4C">
                            <w:pPr>
                              <w:rPr>
                                <w:caps/>
                                <w:color w:val="5B9BD5" w:themeColor="accent1"/>
                                <w:sz w:val="28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EAD737A" id="Text Box 210" o:spid="_x0000_s1037" type="#_x0000_t202" style="position:absolute;left:0;text-align:left;margin-left:4.55pt;margin-top:16.5pt;width:204.8pt;height:370.2pt;z-index:251652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" filled="f" stroked="f" strokeweight=".5pt">
                <v:textbox inset=",7.2pt,,0">
                  <w:txbxContent>
                    <w:p w:rsidR="001E6B4C" w:rsidRDefault="00D87B0E" w:rsidP="002F266E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caps/>
                          <w:sz w:val="28"/>
                          <w:szCs w:val="26"/>
                        </w:rPr>
                      </w:pPr>
                      <w:r>
                        <w:rPr>
                          <w:caps/>
                          <w:sz w:val="28"/>
                          <w:szCs w:val="26"/>
                        </w:rPr>
                        <w:t>when it is fully dry remove the news</w:t>
                      </w:r>
                      <w:r w:rsidR="002F266E" w:rsidRPr="002F266E">
                        <w:rPr>
                          <w:caps/>
                          <w:sz w:val="28"/>
                          <w:szCs w:val="26"/>
                        </w:rPr>
                        <w:t>pa</w:t>
                      </w:r>
                      <w:r>
                        <w:rPr>
                          <w:caps/>
                          <w:sz w:val="28"/>
                          <w:szCs w:val="26"/>
                        </w:rPr>
                        <w:t>p</w:t>
                      </w:r>
                      <w:r w:rsidR="002F266E" w:rsidRPr="002F266E">
                        <w:rPr>
                          <w:caps/>
                          <w:sz w:val="28"/>
                          <w:szCs w:val="26"/>
                        </w:rPr>
                        <w:t xml:space="preserve">er </w:t>
                      </w:r>
                      <w:r>
                        <w:rPr>
                          <w:caps/>
                          <w:sz w:val="28"/>
                          <w:szCs w:val="26"/>
                        </w:rPr>
                        <w:t xml:space="preserve">before </w:t>
                      </w:r>
                      <w:r w:rsidR="002F266E" w:rsidRPr="002F266E">
                        <w:rPr>
                          <w:caps/>
                          <w:sz w:val="28"/>
                          <w:szCs w:val="26"/>
                        </w:rPr>
                        <w:t>carefully remov</w:t>
                      </w:r>
                      <w:r>
                        <w:rPr>
                          <w:caps/>
                          <w:sz w:val="28"/>
                          <w:szCs w:val="26"/>
                        </w:rPr>
                        <w:t>ing</w:t>
                      </w:r>
                      <w:r w:rsidR="002F266E" w:rsidRPr="002F266E">
                        <w:rPr>
                          <w:caps/>
                          <w:sz w:val="28"/>
                          <w:szCs w:val="26"/>
                        </w:rPr>
                        <w:t xml:space="preserve"> the freezer paper</w:t>
                      </w:r>
                    </w:p>
                    <w:p w:rsidR="00D87B0E" w:rsidRDefault="00D87B0E" w:rsidP="00D87B0E">
                      <w:pPr>
                        <w:pStyle w:val="ListParagraph"/>
                        <w:rPr>
                          <w:caps/>
                          <w:sz w:val="28"/>
                          <w:szCs w:val="26"/>
                        </w:rPr>
                      </w:pPr>
                    </w:p>
                    <w:p w:rsidR="00D87B0E" w:rsidRPr="00B823B6" w:rsidRDefault="00D87B0E" w:rsidP="00D87B0E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b/>
                          <w:i/>
                          <w:caps/>
                          <w:sz w:val="28"/>
                          <w:szCs w:val="26"/>
                        </w:rPr>
                      </w:pPr>
                      <w:r w:rsidRPr="00B823B6">
                        <w:rPr>
                          <w:b/>
                          <w:i/>
                          <w:caps/>
                          <w:sz w:val="28"/>
                          <w:szCs w:val="26"/>
                        </w:rPr>
                        <w:t>make sure your hands are clean and dry</w:t>
                      </w:r>
                    </w:p>
                    <w:p w:rsidR="002F266E" w:rsidRPr="002F266E" w:rsidRDefault="002F266E" w:rsidP="002F266E">
                      <w:pPr>
                        <w:rPr>
                          <w:caps/>
                          <w:sz w:val="28"/>
                          <w:szCs w:val="26"/>
                        </w:rPr>
                      </w:pPr>
                    </w:p>
                    <w:p w:rsidR="002F266E" w:rsidRPr="002F266E" w:rsidRDefault="002F266E" w:rsidP="002F266E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caps/>
                          <w:sz w:val="28"/>
                          <w:szCs w:val="26"/>
                        </w:rPr>
                      </w:pPr>
                      <w:r w:rsidRPr="002F266E">
                        <w:rPr>
                          <w:caps/>
                          <w:sz w:val="28"/>
                          <w:szCs w:val="26"/>
                        </w:rPr>
                        <w:t xml:space="preserve">a scalpel might be useful to weed out the </w:t>
                      </w:r>
                      <w:r>
                        <w:rPr>
                          <w:caps/>
                          <w:sz w:val="28"/>
                          <w:szCs w:val="26"/>
                        </w:rPr>
                        <w:t>“</w:t>
                      </w:r>
                      <w:r w:rsidRPr="002F266E">
                        <w:rPr>
                          <w:caps/>
                          <w:sz w:val="28"/>
                          <w:szCs w:val="26"/>
                        </w:rPr>
                        <w:t>islands</w:t>
                      </w:r>
                      <w:r>
                        <w:rPr>
                          <w:caps/>
                          <w:sz w:val="28"/>
                          <w:szCs w:val="26"/>
                        </w:rPr>
                        <w:t>”</w:t>
                      </w:r>
                      <w:r w:rsidRPr="002F266E">
                        <w:rPr>
                          <w:caps/>
                          <w:sz w:val="28"/>
                          <w:szCs w:val="26"/>
                        </w:rPr>
                        <w:t xml:space="preserve"> </w:t>
                      </w:r>
                    </w:p>
                    <w:p w:rsidR="002F266E" w:rsidRDefault="002F266E" w:rsidP="001E6B4C">
                      <w:pPr>
                        <w:rPr>
                          <w:caps/>
                          <w:color w:val="5B9BD5" w:themeColor="accent1"/>
                          <w:sz w:val="28"/>
                          <w:szCs w:val="26"/>
                        </w:rPr>
                      </w:pPr>
                    </w:p>
                    <w:p w:rsidR="002F266E" w:rsidRPr="00396303" w:rsidRDefault="002F266E" w:rsidP="001E6B4C">
                      <w:pPr>
                        <w:rPr>
                          <w:caps/>
                          <w:color w:val="5B9BD5" w:themeColor="accent1"/>
                          <w:sz w:val="28"/>
                          <w:szCs w:val="2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80133A" w:rsidRPr="00E6566B">
        <w:rPr>
          <w:noProof/>
          <w:sz w:val="36"/>
        </w:rPr>
        <w:drawing>
          <wp:inline distT="0" distB="0" distL="0" distR="0" wp14:anchorId="364AF2A5" wp14:editId="744B6D98">
            <wp:extent cx="3038475" cy="4051300"/>
            <wp:effectExtent l="0" t="0" r="9525" b="6350"/>
            <wp:docPr id="3" name="Picture 3" descr="C:\Users\gfry\Desktop\Freezer Paper  Stencil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fry\Desktop\Freezer Paper  Stencil\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87" b="8979"/>
                    <a:stretch/>
                  </pic:blipFill>
                  <pic:spPr bwMode="auto">
                    <a:xfrm>
                      <a:off x="0" y="0"/>
                      <a:ext cx="3038886" cy="405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A10C3" w:rsidRPr="00E6566B">
        <w:rPr>
          <w:noProof/>
          <w:sz w:val="36"/>
        </w:rPr>
        <w:t xml:space="preserve">  </w:t>
      </w:r>
      <w:r w:rsidR="0011565D" w:rsidRPr="00E6566B">
        <w:rPr>
          <w:noProof/>
          <w:sz w:val="36"/>
        </w:rPr>
        <w:t xml:space="preserve">  </w:t>
      </w:r>
      <w:r w:rsidR="00610613" w:rsidRPr="00E6566B">
        <w:rPr>
          <w:noProof/>
          <w:sz w:val="36"/>
        </w:rPr>
        <w:drawing>
          <wp:inline distT="0" distB="0" distL="0" distR="0" wp14:anchorId="0CB84F44" wp14:editId="15C59EAD">
            <wp:extent cx="3038475" cy="4051300"/>
            <wp:effectExtent l="0" t="0" r="9525" b="6350"/>
            <wp:docPr id="4" name="Picture 4" descr="C:\Users\gfry\Desktop\Freezer Paper  Stencil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fry\Desktop\Freezer Paper  Stencil\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" t="15403" r="-141" b="9563"/>
                    <a:stretch/>
                  </pic:blipFill>
                  <pic:spPr bwMode="auto">
                    <a:xfrm>
                      <a:off x="0" y="0"/>
                      <a:ext cx="3038886" cy="405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0613" w:rsidRPr="00E6566B" w:rsidRDefault="00610613" w:rsidP="00C84EA0">
      <w:pPr>
        <w:jc w:val="right"/>
        <w:rPr>
          <w:noProof/>
          <w:sz w:val="36"/>
        </w:rPr>
      </w:pPr>
    </w:p>
    <w:p w:rsidR="009A5BB1" w:rsidRPr="00E6566B" w:rsidRDefault="009A5BB1" w:rsidP="00C84EA0">
      <w:pPr>
        <w:jc w:val="right"/>
        <w:rPr>
          <w:noProof/>
          <w:sz w:val="36"/>
        </w:rPr>
      </w:pPr>
    </w:p>
    <w:p w:rsidR="009A5BB1" w:rsidRPr="00E6566B" w:rsidRDefault="009A5BB1" w:rsidP="00C84EA0">
      <w:pPr>
        <w:jc w:val="right"/>
        <w:rPr>
          <w:noProof/>
          <w:sz w:val="36"/>
        </w:rPr>
      </w:pPr>
    </w:p>
    <w:p w:rsidR="009A5BB1" w:rsidRPr="00E6566B" w:rsidRDefault="009A5BB1" w:rsidP="00C84EA0">
      <w:pPr>
        <w:jc w:val="right"/>
        <w:rPr>
          <w:noProof/>
          <w:sz w:val="36"/>
        </w:rPr>
      </w:pPr>
    </w:p>
    <w:p w:rsidR="00ED5535" w:rsidRPr="00E6566B" w:rsidRDefault="002F266E" w:rsidP="00C84EA0">
      <w:pPr>
        <w:jc w:val="right"/>
        <w:rPr>
          <w:sz w:val="36"/>
        </w:rPr>
      </w:pPr>
      <w:r w:rsidRPr="00E6566B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9650473" wp14:editId="1368930F">
                <wp:simplePos x="0" y="0"/>
                <wp:positionH relativeFrom="column">
                  <wp:posOffset>-192296</wp:posOffset>
                </wp:positionH>
                <wp:positionV relativeFrom="paragraph">
                  <wp:posOffset>374650</wp:posOffset>
                </wp:positionV>
                <wp:extent cx="3010535" cy="4701659"/>
                <wp:effectExtent l="0" t="0" r="0" b="3810"/>
                <wp:wrapSquare wrapText="bothSides"/>
                <wp:docPr id="213" name="Text Box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0535" cy="47016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6B4C" w:rsidRPr="00BC2CB4" w:rsidRDefault="00BC2CB4" w:rsidP="001D6BF2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cap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aps/>
                                <w:sz w:val="28"/>
                                <w:szCs w:val="28"/>
                              </w:rPr>
                              <w:t>IRON THE image</w:t>
                            </w:r>
                            <w:r w:rsidR="001D6BF2" w:rsidRPr="00BC2CB4">
                              <w:rPr>
                                <w:caps/>
                                <w:sz w:val="28"/>
                                <w:szCs w:val="28"/>
                              </w:rPr>
                              <w:t xml:space="preserve"> USING A CLEAN PIECE OF PAPER FOR 2 MINUTES. THIS WILL SET IT ALLOWING IT TO BE WASHED.</w:t>
                            </w:r>
                          </w:p>
                          <w:p w:rsidR="001D6BF2" w:rsidRPr="002F266E" w:rsidRDefault="001D6BF2" w:rsidP="001D6BF2">
                            <w:p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</w:p>
                          <w:p w:rsidR="001D6BF2" w:rsidRPr="002F266E" w:rsidRDefault="001D6BF2" w:rsidP="001D6BF2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caps/>
                                <w:sz w:val="28"/>
                                <w:szCs w:val="26"/>
                              </w:rPr>
                            </w:pPr>
                            <w:r w:rsidRPr="002F266E">
                              <w:rPr>
                                <w:caps/>
                                <w:sz w:val="28"/>
                                <w:szCs w:val="26"/>
                              </w:rPr>
                              <w:t>sTAND BACK AND ADMIRE YOUR WORK</w:t>
                            </w:r>
                          </w:p>
                          <w:p w:rsidR="001D6BF2" w:rsidRDefault="001D6BF2" w:rsidP="001E6B4C">
                            <w:pPr>
                              <w:rPr>
                                <w:caps/>
                                <w:color w:val="5B9BD5" w:themeColor="accent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650473" id="Text Box 213" o:spid="_x0000_s1038" type="#_x0000_t202" style="position:absolute;left:0;text-align:left;margin-left:-15.15pt;margin-top:29.5pt;width:237.05pt;height:370.2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" filled="f" stroked="f" strokeweight=".5pt">
                <v:textbox inset=",7.2pt,,0">
                  <w:txbxContent>
                    <w:p w:rsidR="001E6B4C" w:rsidRPr="00BC2CB4" w:rsidRDefault="00BC2CB4" w:rsidP="001D6BF2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caps/>
                          <w:sz w:val="28"/>
                          <w:szCs w:val="28"/>
                        </w:rPr>
                      </w:pPr>
                      <w:r>
                        <w:rPr>
                          <w:caps/>
                          <w:sz w:val="28"/>
                          <w:szCs w:val="28"/>
                        </w:rPr>
                        <w:t>IRON THE image</w:t>
                      </w:r>
                      <w:r w:rsidR="001D6BF2" w:rsidRPr="00BC2CB4">
                        <w:rPr>
                          <w:caps/>
                          <w:sz w:val="28"/>
                          <w:szCs w:val="28"/>
                        </w:rPr>
                        <w:t xml:space="preserve"> USING A CLEAN PIECE OF PAPER FOR 2 MINUTES. THIS WILL SET IT ALLOWING IT TO BE WASHED.</w:t>
                      </w:r>
                    </w:p>
                    <w:p w:rsidR="001D6BF2" w:rsidRPr="002F266E" w:rsidRDefault="001D6BF2" w:rsidP="001D6BF2">
                      <w:pPr>
                        <w:rPr>
                          <w:caps/>
                          <w:sz w:val="28"/>
                          <w:szCs w:val="26"/>
                        </w:rPr>
                      </w:pPr>
                    </w:p>
                    <w:p w:rsidR="001D6BF2" w:rsidRPr="002F266E" w:rsidRDefault="001D6BF2" w:rsidP="001D6BF2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caps/>
                          <w:sz w:val="28"/>
                          <w:szCs w:val="26"/>
                        </w:rPr>
                      </w:pPr>
                      <w:r w:rsidRPr="002F266E">
                        <w:rPr>
                          <w:caps/>
                          <w:sz w:val="28"/>
                          <w:szCs w:val="26"/>
                        </w:rPr>
                        <w:t>sTAND BACK AND ADMIRE YOUR WORK</w:t>
                      </w:r>
                    </w:p>
                    <w:p w:rsidR="001D6BF2" w:rsidRDefault="001D6BF2" w:rsidP="001E6B4C">
                      <w:pPr>
                        <w:rPr>
                          <w:caps/>
                          <w:color w:val="5B9BD5" w:themeColor="accent1"/>
                          <w:sz w:val="26"/>
                          <w:szCs w:val="2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1D6BF2" w:rsidRPr="00E6566B">
        <w:rPr>
          <w:noProof/>
          <w:sz w:val="36"/>
        </w:rPr>
        <w:drawing>
          <wp:inline distT="0" distB="0" distL="0" distR="0" wp14:anchorId="2DDE73C7" wp14:editId="4A0C5E27">
            <wp:extent cx="3038475" cy="4051300"/>
            <wp:effectExtent l="0" t="0" r="9525" b="6350"/>
            <wp:docPr id="214" name="Picture 214" descr="C:\Users\gfry\Desktop\Freezer Paper  Stencil\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fry\Desktop\Freezer Paper  Stencil\7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83" b="12483"/>
                    <a:stretch/>
                  </pic:blipFill>
                  <pic:spPr bwMode="auto">
                    <a:xfrm>
                      <a:off x="0" y="0"/>
                      <a:ext cx="3038886" cy="405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A10C3" w:rsidRPr="00E6566B">
        <w:rPr>
          <w:noProof/>
          <w:sz w:val="36"/>
        </w:rPr>
        <w:t xml:space="preserve">  </w:t>
      </w:r>
      <w:r w:rsidR="001D6BF2" w:rsidRPr="00E6566B">
        <w:rPr>
          <w:noProof/>
          <w:sz w:val="36"/>
        </w:rPr>
        <w:t xml:space="preserve">  </w:t>
      </w:r>
      <w:r w:rsidR="00C84EA0" w:rsidRPr="00E6566B">
        <w:rPr>
          <w:noProof/>
          <w:sz w:val="36"/>
        </w:rPr>
        <w:drawing>
          <wp:inline distT="0" distB="0" distL="0" distR="0" wp14:anchorId="5784D53C" wp14:editId="1DF53B30">
            <wp:extent cx="3053239" cy="4070985"/>
            <wp:effectExtent l="0" t="0" r="0" b="5715"/>
            <wp:docPr id="5" name="Picture 5" descr="C:\Users\gfry\Desktop\Freezer Paper  Stencil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fry\Desktop\Freezer Paper  Stencil\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" t="20951" r="-141" b="4015"/>
                    <a:stretch/>
                  </pic:blipFill>
                  <pic:spPr bwMode="auto">
                    <a:xfrm>
                      <a:off x="0" y="0"/>
                      <a:ext cx="3083340" cy="4111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D5535" w:rsidRPr="00E6566B" w:rsidSect="00E17543">
      <w:pgSz w:w="16838" w:h="11906" w:orient="landscape"/>
      <w:pgMar w:top="1985" w:right="962" w:bottom="144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Elephant">
    <w:panose1 w:val="020209040905050203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B71DE0"/>
    <w:multiLevelType w:val="hybridMultilevel"/>
    <w:tmpl w:val="AE0A6A5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D21C8A"/>
    <w:multiLevelType w:val="hybridMultilevel"/>
    <w:tmpl w:val="AE0A5C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8015E55"/>
    <w:multiLevelType w:val="hybridMultilevel"/>
    <w:tmpl w:val="75D6FBC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8B1C14"/>
    <w:multiLevelType w:val="hybridMultilevel"/>
    <w:tmpl w:val="DF9C21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D466956"/>
    <w:multiLevelType w:val="hybridMultilevel"/>
    <w:tmpl w:val="BBB23D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0123F65"/>
    <w:multiLevelType w:val="hybridMultilevel"/>
    <w:tmpl w:val="DABC02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36249B6"/>
    <w:multiLevelType w:val="hybridMultilevel"/>
    <w:tmpl w:val="241820B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53825C8"/>
    <w:multiLevelType w:val="hybridMultilevel"/>
    <w:tmpl w:val="5B9277D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5D3746F"/>
    <w:multiLevelType w:val="hybridMultilevel"/>
    <w:tmpl w:val="9120F0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6"/>
  </w:num>
  <w:num w:numId="4">
    <w:abstractNumId w:val="0"/>
  </w:num>
  <w:num w:numId="5">
    <w:abstractNumId w:val="7"/>
  </w:num>
  <w:num w:numId="6">
    <w:abstractNumId w:val="3"/>
  </w:num>
  <w:num w:numId="7">
    <w:abstractNumId w:val="4"/>
  </w:num>
  <w:num w:numId="8">
    <w:abstractNumId w:val="8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4EA0"/>
    <w:rsid w:val="00031475"/>
    <w:rsid w:val="0011565D"/>
    <w:rsid w:val="00192E58"/>
    <w:rsid w:val="001D6BF2"/>
    <w:rsid w:val="001E6B4C"/>
    <w:rsid w:val="002F266E"/>
    <w:rsid w:val="00334D28"/>
    <w:rsid w:val="00396303"/>
    <w:rsid w:val="005E175A"/>
    <w:rsid w:val="00610613"/>
    <w:rsid w:val="00781A36"/>
    <w:rsid w:val="0080133A"/>
    <w:rsid w:val="009A5BB1"/>
    <w:rsid w:val="009C035E"/>
    <w:rsid w:val="00A36573"/>
    <w:rsid w:val="00B823B6"/>
    <w:rsid w:val="00BC2CB4"/>
    <w:rsid w:val="00C40869"/>
    <w:rsid w:val="00C84EA0"/>
    <w:rsid w:val="00D87B0E"/>
    <w:rsid w:val="00DA46EC"/>
    <w:rsid w:val="00E17543"/>
    <w:rsid w:val="00E20E18"/>
    <w:rsid w:val="00E33AAA"/>
    <w:rsid w:val="00E6566B"/>
    <w:rsid w:val="00ED5535"/>
    <w:rsid w:val="00EF7D04"/>
    <w:rsid w:val="00F33737"/>
    <w:rsid w:val="00F80E53"/>
    <w:rsid w:val="00FA10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C9C1D5C-F749-441D-814C-B1FF4F028D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Theme="minorHAnsi" w:hAnsi="Arial" w:cstheme="minorBidi"/>
        <w:sz w:val="24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E6B4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1860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231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70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475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972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0698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667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20815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7503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15082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81081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11742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12" w:space="2" w:color="FFFFCC"/>
                                                    <w:left w:val="single" w:sz="12" w:space="2" w:color="FFFFCC"/>
                                                    <w:bottom w:val="single" w:sz="12" w:space="2" w:color="FFFFCC"/>
                                                    <w:right w:val="single" w:sz="12" w:space="0" w:color="FFFFCC"/>
                                                  </w:divBdr>
                                                  <w:divsChild>
                                                    <w:div w:id="2874705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257224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053103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7226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39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581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212338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3139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17047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4884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1160721">
                                                                                              <w:marLeft w:val="0"/>
                                                                                              <w:marRight w:val="12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single" w:sz="2" w:space="0" w:color="EFEFEF"/>
                                                                                                <w:left w:val="single" w:sz="6" w:space="0" w:color="EFEFEF"/>
                                                                                                <w:bottom w:val="single" w:sz="6" w:space="0" w:color="E2E2E2"/>
                                                                                                <w:right w:val="single" w:sz="6" w:space="0" w:color="EFEFEF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2195017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3379186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68270560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4741535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87812756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single" w:sz="2" w:space="4" w:color="D8D8D8"/>
                                                                                                                    <w:left w:val="single" w:sz="2" w:space="0" w:color="D8D8D8"/>
                                                                                                                    <w:bottom w:val="single" w:sz="2" w:space="4" w:color="D8D8D8"/>
                                                                                                                    <w:right w:val="single" w:sz="2" w:space="0" w:color="D8D8D8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72725478">
                                                                                                                      <w:marLeft w:val="225"/>
                                                                                                                      <w:marRight w:val="225"/>
                                                                                                                      <w:marTop w:val="75"/>
                                                                                                                      <w:marBottom w:val="75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406694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4057580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9219512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microsoft.com/office/2007/relationships/hdphoto" Target="media/hdphoto3.wdp"/><Relationship Id="rId18" Type="http://schemas.openxmlformats.org/officeDocument/2006/relationships/image" Target="media/image9.png"/><Relationship Id="rId26" Type="http://schemas.openxmlformats.org/officeDocument/2006/relationships/image" Target="media/image13.png"/><Relationship Id="rId39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microsoft.com/office/2007/relationships/hdphoto" Target="media/hdphoto7.wdp"/><Relationship Id="rId34" Type="http://schemas.openxmlformats.org/officeDocument/2006/relationships/image" Target="media/image18.png"/><Relationship Id="rId42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17" Type="http://schemas.microsoft.com/office/2007/relationships/hdphoto" Target="media/hdphoto5.wdp"/><Relationship Id="rId25" Type="http://schemas.microsoft.com/office/2007/relationships/hdphoto" Target="media/hdphoto9.wdp"/><Relationship Id="rId33" Type="http://schemas.openxmlformats.org/officeDocument/2006/relationships/image" Target="media/image17.jpeg"/><Relationship Id="rId38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29" Type="http://schemas.microsoft.com/office/2007/relationships/hdphoto" Target="media/hdphoto11.wdp"/><Relationship Id="rId41" Type="http://schemas.microsoft.com/office/2007/relationships/hdphoto" Target="media/hdphoto14.wdp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microsoft.com/office/2007/relationships/hdphoto" Target="media/hdphoto2.wdp"/><Relationship Id="rId24" Type="http://schemas.openxmlformats.org/officeDocument/2006/relationships/image" Target="media/image12.png"/><Relationship Id="rId32" Type="http://schemas.microsoft.com/office/2007/relationships/hdphoto" Target="media/hdphoto12.wdp"/><Relationship Id="rId37" Type="http://schemas.openxmlformats.org/officeDocument/2006/relationships/image" Target="media/image20.jpeg"/><Relationship Id="rId40" Type="http://schemas.openxmlformats.org/officeDocument/2006/relationships/image" Target="media/image23.png"/><Relationship Id="rId5" Type="http://schemas.openxmlformats.org/officeDocument/2006/relationships/image" Target="media/image1.png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4.png"/><Relationship Id="rId36" Type="http://schemas.openxmlformats.org/officeDocument/2006/relationships/image" Target="media/image19.jpeg"/><Relationship Id="rId10" Type="http://schemas.openxmlformats.org/officeDocument/2006/relationships/image" Target="media/image5.png"/><Relationship Id="rId19" Type="http://schemas.microsoft.com/office/2007/relationships/hdphoto" Target="media/hdphoto6.wdp"/><Relationship Id="rId31" Type="http://schemas.openxmlformats.org/officeDocument/2006/relationships/image" Target="media/image16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7.png"/><Relationship Id="rId22" Type="http://schemas.openxmlformats.org/officeDocument/2006/relationships/image" Target="media/image11.png"/><Relationship Id="rId27" Type="http://schemas.microsoft.com/office/2007/relationships/hdphoto" Target="media/hdphoto10.wdp"/><Relationship Id="rId30" Type="http://schemas.openxmlformats.org/officeDocument/2006/relationships/image" Target="media/image15.jpeg"/><Relationship Id="rId35" Type="http://schemas.microsoft.com/office/2007/relationships/hdphoto" Target="media/hdphoto13.wdp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AB366C91</Template>
  <TotalTime>140</TotalTime>
  <Pages>12</Pages>
  <Words>24</Words>
  <Characters>137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RCS</Company>
  <LinksUpToDate>false</LinksUpToDate>
  <CharactersWithSpaces>160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Gary Fry</dc:creator>
  <cp:keywords/>
  <dc:description/>
  <cp:lastModifiedBy>Gary Fry</cp:lastModifiedBy>
  <cp:revision>13</cp:revision>
  <dcterms:created xsi:type="dcterms:W3CDTF">2016-11-10T10:11:00Z</dcterms:created>
  <dcterms:modified xsi:type="dcterms:W3CDTF">2016-11-10T12:33:00Z</dcterms:modified>
</cp:coreProperties>
</file>