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10E2" w:rsidRPr="002210E2" w:rsidRDefault="002210E2" w:rsidP="002210E2">
      <w:pPr>
        <w:rPr>
          <w:rFonts w:asciiTheme="minorHAnsi" w:hAnsiTheme="minorHAnsi"/>
        </w:rPr>
      </w:pPr>
    </w:p>
    <w:p w:rsidR="00703BC3" w:rsidRDefault="00A8695D" w:rsidP="00D65BB0">
      <w:pPr>
        <w:tabs>
          <w:tab w:val="left" w:pos="1633"/>
        </w:tabs>
        <w:spacing w:after="160" w:line="259" w:lineRule="auto"/>
        <w:jc w:val="center"/>
        <w:rPr>
          <w:rFonts w:asciiTheme="minorHAnsi" w:hAnsiTheme="minorHAnsi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DACFEB" wp14:editId="4E67652E">
                <wp:simplePos x="0" y="0"/>
                <wp:positionH relativeFrom="column">
                  <wp:posOffset>1777649</wp:posOffset>
                </wp:positionH>
                <wp:positionV relativeFrom="paragraph">
                  <wp:posOffset>7198815</wp:posOffset>
                </wp:positionV>
                <wp:extent cx="2392326" cy="191386"/>
                <wp:effectExtent l="0" t="0" r="27305" b="18415"/>
                <wp:wrapNone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2326" cy="1913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A4FCE" id="Rectangle 194" o:spid="_x0000_s1026" style="position:absolute;margin-left:139.95pt;margin-top:566.85pt;width:188.35pt;height:15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" fillcolor="white [3212]" strokecolor="white [3201]" strokeweight="1.5pt"/>
            </w:pict>
          </mc:Fallback>
        </mc:AlternateContent>
      </w:r>
      <w:r w:rsidR="002210E2">
        <w:rPr>
          <w:rFonts w:asciiTheme="minorHAnsi" w:hAnsiTheme="minorHAnsi"/>
          <w:noProof/>
        </w:rPr>
        <w:drawing>
          <wp:inline distT="0" distB="0" distL="0" distR="0" wp14:anchorId="67D0DE5C" wp14:editId="52EF6249">
            <wp:extent cx="13115499" cy="9836472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ENIC ART HANDBOOK CONTENTS (2) (2)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0777" cy="98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A8695D" w:rsidP="00544B1D">
      <w:pPr>
        <w:spacing w:after="160" w:line="259" w:lineRule="auto"/>
        <w:jc w:val="center"/>
        <w:rPr>
          <w:rFonts w:asciiTheme="minorHAnsi" w:hAnsiTheme="minorHAns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536A2CD" wp14:editId="2C1073BB">
                <wp:simplePos x="0" y="0"/>
                <wp:positionH relativeFrom="column">
                  <wp:posOffset>1095005</wp:posOffset>
                </wp:positionH>
                <wp:positionV relativeFrom="paragraph">
                  <wp:posOffset>9565493</wp:posOffset>
                </wp:positionV>
                <wp:extent cx="3870251" cy="138223"/>
                <wp:effectExtent l="0" t="0" r="16510" b="14605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025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F5A31D" id="Rectangle 195" o:spid="_x0000_s1026" style="position:absolute;margin-left:86.2pt;margin-top:753.2pt;width:304.75pt;height:10.9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" fillcolor="white [3212]" strokecolor="white [3201]" strokeweight="1.5pt"/>
            </w:pict>
          </mc:Fallback>
        </mc:AlternateContent>
      </w:r>
      <w:r w:rsidR="00544B1D">
        <w:rPr>
          <w:rFonts w:asciiTheme="minorHAnsi" w:hAnsiTheme="minorHAnsi"/>
          <w:noProof/>
        </w:rPr>
        <w:drawing>
          <wp:inline distT="0" distB="0" distL="0" distR="0" wp14:anchorId="71E8E249" wp14:editId="0E3DED34">
            <wp:extent cx="12856191" cy="9876910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ENIC ART PROCES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9527" cy="987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A8695D" w:rsidP="00544B1D">
      <w:pPr>
        <w:spacing w:after="160" w:line="259" w:lineRule="auto"/>
        <w:jc w:val="center"/>
        <w:rPr>
          <w:rFonts w:asciiTheme="minorHAnsi" w:hAnsiTheme="minorHAns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66F8D10" wp14:editId="008349E7">
                <wp:simplePos x="0" y="0"/>
                <wp:positionH relativeFrom="column">
                  <wp:posOffset>1179357</wp:posOffset>
                </wp:positionH>
                <wp:positionV relativeFrom="paragraph">
                  <wp:posOffset>9469755</wp:posOffset>
                </wp:positionV>
                <wp:extent cx="3870251" cy="138223"/>
                <wp:effectExtent l="0" t="0" r="16510" b="14605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025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6D80CD4" id="Rectangle 196" o:spid="_x0000_s1026" style="position:absolute;margin-left:92.85pt;margin-top:745.65pt;width:304.75pt;height:10.9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" fillcolor="white [3212]" strokecolor="white [3201]" strokeweight="1.5pt"/>
            </w:pict>
          </mc:Fallback>
        </mc:AlternateContent>
      </w:r>
      <w:r w:rsidR="00544B1D">
        <w:rPr>
          <w:rFonts w:asciiTheme="minorHAnsi" w:hAnsiTheme="minorHAnsi"/>
          <w:noProof/>
        </w:rPr>
        <w:drawing>
          <wp:inline distT="0" distB="0" distL="0" distR="0" wp14:anchorId="243AD947" wp14:editId="00AE442D">
            <wp:extent cx="12715168" cy="977687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enic art wheel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0262" cy="978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0F5" w:rsidRPr="001E3188" w:rsidRDefault="00544B1D" w:rsidP="00544B1D">
      <w:pPr>
        <w:spacing w:after="160" w:line="259" w:lineRule="auto"/>
        <w:rPr>
          <w:rFonts w:asciiTheme="minorHAnsi" w:hAnsiTheme="minorHAnsi"/>
          <w:sz w:val="28"/>
        </w:rPr>
      </w:pPr>
      <w:r w:rsidRPr="001E3188">
        <w:rPr>
          <w:rFonts w:asciiTheme="minorHAnsi" w:hAnsiTheme="minorHAnsi"/>
          <w:sz w:val="28"/>
        </w:rPr>
        <w:lastRenderedPageBreak/>
        <w:t>L</w:t>
      </w:r>
      <w:r w:rsidR="00F017C3" w:rsidRPr="001E3188">
        <w:rPr>
          <w:rFonts w:asciiTheme="minorHAnsi" w:hAnsiTheme="minorHAnsi"/>
          <w:sz w:val="28"/>
        </w:rPr>
        <w:t>earning Outcomes and Assessment modes retaining</w:t>
      </w:r>
      <w:r w:rsidR="003474FF" w:rsidRPr="001E3188">
        <w:rPr>
          <w:rFonts w:asciiTheme="minorHAnsi" w:hAnsiTheme="minorHAnsi"/>
          <w:sz w:val="28"/>
        </w:rPr>
        <w:t xml:space="preserve"> minor subject in 2</w:t>
      </w:r>
      <w:r w:rsidR="003474FF" w:rsidRPr="001E3188">
        <w:rPr>
          <w:rFonts w:asciiTheme="minorHAnsi" w:hAnsiTheme="minorHAnsi"/>
          <w:sz w:val="28"/>
          <w:vertAlign w:val="superscript"/>
        </w:rPr>
        <w:t>nd</w:t>
      </w:r>
      <w:r w:rsidR="003474FF" w:rsidRPr="001E3188">
        <w:rPr>
          <w:rFonts w:asciiTheme="minorHAnsi" w:hAnsiTheme="minorHAnsi"/>
          <w:sz w:val="28"/>
        </w:rPr>
        <w:t xml:space="preserve"> year</w:t>
      </w:r>
    </w:p>
    <w:p w:rsidR="003474FF" w:rsidRPr="003474FF" w:rsidRDefault="003474FF">
      <w:pPr>
        <w:rPr>
          <w:rFonts w:asciiTheme="minorHAnsi" w:hAnsiTheme="minorHAnsi"/>
        </w:rPr>
      </w:pPr>
    </w:p>
    <w:tbl>
      <w:tblPr>
        <w:tblW w:w="221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5"/>
        <w:gridCol w:w="5381"/>
        <w:gridCol w:w="4395"/>
        <w:gridCol w:w="4677"/>
        <w:gridCol w:w="6096"/>
      </w:tblGrid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8A5689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YEAR OF STUDY</w:t>
            </w:r>
          </w:p>
        </w:tc>
        <w:tc>
          <w:tcPr>
            <w:tcW w:w="9776" w:type="dxa"/>
            <w:gridSpan w:val="2"/>
          </w:tcPr>
          <w:p w:rsidR="003474FF" w:rsidRPr="006A16FC" w:rsidRDefault="003474FF" w:rsidP="008A5689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1</w:t>
            </w:r>
          </w:p>
        </w:tc>
        <w:tc>
          <w:tcPr>
            <w:tcW w:w="10773" w:type="dxa"/>
            <w:gridSpan w:val="2"/>
          </w:tcPr>
          <w:p w:rsidR="003474FF" w:rsidRPr="006A16FC" w:rsidRDefault="003474FF" w:rsidP="008A5689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2</w:t>
            </w:r>
            <w:r>
              <w:rPr>
                <w:rFonts w:ascii="Century Gothic" w:hAnsi="Century Gothic" w:cs="Arial"/>
                <w:b/>
              </w:rPr>
              <w:t xml:space="preserve"> (retaining minor subject option)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MODULE</w:t>
            </w:r>
          </w:p>
        </w:tc>
        <w:tc>
          <w:tcPr>
            <w:tcW w:w="5381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PA&amp;D1 – intro to the production process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PA1 – major workshop allocation 1</w:t>
            </w: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*PA2</w:t>
            </w:r>
            <w:r>
              <w:rPr>
                <w:rFonts w:ascii="Century Gothic" w:hAnsi="Century Gothic" w:cs="Arial"/>
                <w:b/>
              </w:rPr>
              <w:t xml:space="preserve"> – major subject allocation 2</w:t>
            </w: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PA3 – major subject allocation 3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TIME (Hrs</w:t>
            </w:r>
            <w:r w:rsidRPr="006A16FC">
              <w:rPr>
                <w:rFonts w:ascii="Century Gothic" w:hAnsi="Century Gothic" w:cs="Arial"/>
                <w:b/>
              </w:rPr>
              <w:t>)</w:t>
            </w:r>
          </w:p>
        </w:tc>
        <w:tc>
          <w:tcPr>
            <w:tcW w:w="5381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75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225</w:t>
            </w: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240</w:t>
            </w: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280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TIMEFRAME</w:t>
            </w:r>
          </w:p>
        </w:tc>
        <w:tc>
          <w:tcPr>
            <w:tcW w:w="5381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T1 (2 week rotation)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8-9</w:t>
            </w: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T1 week 1-6, 8-11 </w:t>
            </w: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8-15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1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fundamental skills required to realise performance designs.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Apply foundation level skills required to realize performance designs in major subject in a safe and appropriate manner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With guidance apply intermediate level skills required to realise performance design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Apply intermediate level skills required to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realise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performance design.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2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Evaluate the collaborative nature of the production process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Evidence a foundation level understanding of the role of the production artist in major subject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Work collaboratively as an effective member of a team in realising production designs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color w:val="000000"/>
                <w:lang w:val="en-US" w:eastAsia="ja-JP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val="en-US" w:eastAsia="ja-JP"/>
              </w:rPr>
              <w:t>Evidence a foundation level understanding of workshop management in your major subject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3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role of the scenic artist, prop maker, costume maker, scenic carpenter, designer, stage manager, technical stage manager and production electrician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Evidence an understanding of the duties and responsibilities of the production artist in the area of major subject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Document reflection on your learning and development as a production artist preparing for a senior production role in level 3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4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 basic knowledge of working procedures and health and safety requirements for production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Document and evaluate research in specialist subject.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  <w:p w:rsidR="003474FF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1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 xml:space="preserve">Completion of written assessment and production arts skills assessments </w:t>
            </w:r>
            <w:r w:rsidRPr="006A16FC">
              <w:rPr>
                <w:rFonts w:ascii="Century Gothic" w:hAnsi="Century Gothic" w:cs="Arial"/>
                <w:color w:val="000000"/>
              </w:rPr>
              <w:br/>
              <w:t xml:space="preserve"> (LO1, LO3, LO4)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S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kills competency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70%</w:t>
            </w:r>
          </w:p>
        </w:tc>
        <w:tc>
          <w:tcPr>
            <w:tcW w:w="4677" w:type="dxa"/>
          </w:tcPr>
          <w:p w:rsidR="003474FF" w:rsidRDefault="003474FF" w:rsidP="00FC16D6">
            <w:pPr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val="es-ES" w:eastAsia="ja-JP"/>
              </w:rPr>
            </w:pPr>
          </w:p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color w:val="000000"/>
                <w:lang w:val="es-ES" w:eastAsia="ja-JP"/>
              </w:rPr>
            </w:pP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>S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kills competency</w:t>
            </w: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val="es-ES" w:eastAsia="ja-JP"/>
              </w:rPr>
              <w:t>(LO1, LO2, LO3)</w:t>
            </w: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</w:t>
            </w:r>
            <w:r w:rsidRPr="006A16FC">
              <w:rPr>
                <w:rFonts w:ascii="Century Gothic" w:hAnsi="Century Gothic" w:cs="Arial"/>
                <w:color w:val="000000"/>
              </w:rPr>
              <w:t>80%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>S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kills competency</w:t>
            </w: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70%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2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Design projects (LO2, LO3)</w:t>
            </w:r>
          </w:p>
          <w:p w:rsidR="003474FF" w:rsidRPr="006A16FC" w:rsidRDefault="003474FF" w:rsidP="00FC16D6">
            <w:pPr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Personal project 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20%</w:t>
            </w: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Research in journal (LO4)</w:t>
            </w: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10%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Management written assignment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20%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3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Written assessment of Production Technology and Management (LO3, LO4)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Reflective journal  </w:t>
            </w:r>
            <w:r>
              <w:rPr>
                <w:rFonts w:ascii="Century Gothic" w:eastAsia="SimHei" w:hAnsi="Century Gothic" w:cs="Arial"/>
                <w:lang w:eastAsia="ja-JP"/>
              </w:rPr>
              <w:t>(LO2)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summary(LO3)</w:t>
            </w: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Reflective Summary and Goals Statement 10%</w:t>
            </w:r>
          </w:p>
          <w:p w:rsidR="003474FF" w:rsidRPr="006A16FC" w:rsidRDefault="003474FF" w:rsidP="00FC16D6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Reflective Summary 5%</w:t>
            </w:r>
          </w:p>
          <w:p w:rsidR="003474FF" w:rsidRPr="006A16FC" w:rsidRDefault="003474FF" w:rsidP="00FC16D6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Goals Statement 5%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3474FF" w:rsidRPr="006A16FC" w:rsidTr="00BD3D1C">
        <w:trPr>
          <w:trHeight w:val="961"/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Assessment </w:t>
            </w:r>
            <w:r>
              <w:rPr>
                <w:rFonts w:ascii="Century Gothic" w:hAnsi="Century Gothic" w:cs="Arial"/>
                <w:b/>
              </w:rPr>
              <w:t>M</w:t>
            </w:r>
            <w:r w:rsidRPr="006A16FC">
              <w:rPr>
                <w:rFonts w:ascii="Century Gothic" w:hAnsi="Century Gothic" w:cs="Arial"/>
                <w:b/>
              </w:rPr>
              <w:t>ode 4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journa</w:t>
            </w:r>
            <w:r>
              <w:rPr>
                <w:rFonts w:ascii="Century Gothic" w:eastAsia="SimHei" w:hAnsi="Century Gothic" w:cs="Arial"/>
                <w:lang w:eastAsia="ja-JP"/>
              </w:rPr>
              <w:t>l</w:t>
            </w:r>
            <w:r w:rsidRPr="006A16FC">
              <w:rPr>
                <w:rFonts w:ascii="Century Gothic" w:hAnsi="Century Gothic" w:cs="Arial"/>
                <w:color w:val="000000"/>
                <w:lang w:val="es-ES"/>
              </w:rPr>
              <w:t xml:space="preserve"> (LO2, LO3, LO4)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</w:tbl>
    <w:p w:rsidR="004220F5" w:rsidRDefault="004220F5"/>
    <w:p w:rsidR="004B1CC5" w:rsidRDefault="004B1CC5">
      <w:pPr>
        <w:spacing w:after="160" w:line="259" w:lineRule="auto"/>
      </w:pPr>
    </w:p>
    <w:p w:rsidR="00F017C3" w:rsidRDefault="00F017C3">
      <w:pPr>
        <w:spacing w:after="160" w:line="259" w:lineRule="auto"/>
      </w:pPr>
    </w:p>
    <w:p w:rsidR="00F017C3" w:rsidRPr="001E3188" w:rsidRDefault="00F017C3" w:rsidP="00F017C3">
      <w:pPr>
        <w:rPr>
          <w:rFonts w:asciiTheme="minorHAnsi" w:hAnsiTheme="minorHAnsi"/>
          <w:sz w:val="28"/>
        </w:rPr>
      </w:pPr>
      <w:r w:rsidRPr="001E3188">
        <w:rPr>
          <w:rFonts w:asciiTheme="minorHAnsi" w:hAnsiTheme="minorHAnsi"/>
          <w:sz w:val="28"/>
        </w:rPr>
        <w:t>Learning Outcomes and Assessment modes dropping minor subject in 2</w:t>
      </w:r>
      <w:r w:rsidRPr="001E3188">
        <w:rPr>
          <w:rFonts w:asciiTheme="minorHAnsi" w:hAnsiTheme="minorHAnsi"/>
          <w:sz w:val="28"/>
          <w:vertAlign w:val="superscript"/>
        </w:rPr>
        <w:t>nd</w:t>
      </w:r>
      <w:r w:rsidRPr="001E3188">
        <w:rPr>
          <w:rFonts w:asciiTheme="minorHAnsi" w:hAnsiTheme="minorHAnsi"/>
          <w:sz w:val="28"/>
        </w:rPr>
        <w:t xml:space="preserve"> year</w:t>
      </w:r>
    </w:p>
    <w:p w:rsidR="004220F5" w:rsidRPr="003474FF" w:rsidRDefault="004220F5">
      <w:pPr>
        <w:spacing w:after="160" w:line="259" w:lineRule="auto"/>
        <w:rPr>
          <w:rFonts w:asciiTheme="minorHAnsi" w:hAnsiTheme="minorHAnsi"/>
        </w:rPr>
      </w:pPr>
    </w:p>
    <w:tbl>
      <w:tblPr>
        <w:tblW w:w="215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5"/>
        <w:gridCol w:w="5245"/>
        <w:gridCol w:w="4285"/>
        <w:gridCol w:w="4559"/>
        <w:gridCol w:w="5942"/>
      </w:tblGrid>
      <w:tr w:rsidR="003474FF" w:rsidRPr="006A16FC" w:rsidTr="00D65BB0">
        <w:trPr>
          <w:trHeight w:val="568"/>
          <w:jc w:val="center"/>
        </w:trPr>
        <w:tc>
          <w:tcPr>
            <w:tcW w:w="1528" w:type="dxa"/>
          </w:tcPr>
          <w:p w:rsidR="003474FF" w:rsidRPr="006A16FC" w:rsidRDefault="003474FF" w:rsidP="008A5689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YEAR OF STUDY</w:t>
            </w:r>
          </w:p>
        </w:tc>
        <w:tc>
          <w:tcPr>
            <w:tcW w:w="9547" w:type="dxa"/>
            <w:gridSpan w:val="2"/>
          </w:tcPr>
          <w:p w:rsidR="003474FF" w:rsidRPr="006A16FC" w:rsidRDefault="003474FF" w:rsidP="008A5689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1</w:t>
            </w:r>
          </w:p>
        </w:tc>
        <w:tc>
          <w:tcPr>
            <w:tcW w:w="10521" w:type="dxa"/>
            <w:gridSpan w:val="2"/>
          </w:tcPr>
          <w:p w:rsidR="003474FF" w:rsidRPr="006A16FC" w:rsidRDefault="003474FF" w:rsidP="008A5689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2</w:t>
            </w:r>
            <w:r>
              <w:rPr>
                <w:rFonts w:ascii="Century Gothic" w:hAnsi="Century Gothic" w:cs="Arial"/>
                <w:b/>
              </w:rPr>
              <w:t xml:space="preserve"> (dropping minor subject option)</w:t>
            </w:r>
          </w:p>
        </w:tc>
      </w:tr>
      <w:tr w:rsidR="001E2FEC" w:rsidRPr="006A16FC" w:rsidTr="00D65BB0">
        <w:trPr>
          <w:trHeight w:val="568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MODULE</w:t>
            </w:r>
          </w:p>
        </w:tc>
        <w:tc>
          <w:tcPr>
            <w:tcW w:w="525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PA&amp;D1 – intro to the production process</w:t>
            </w:r>
          </w:p>
        </w:tc>
        <w:tc>
          <w:tcPr>
            <w:tcW w:w="4292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PA1 – major workshop allocation 1</w:t>
            </w:r>
          </w:p>
        </w:tc>
        <w:tc>
          <w:tcPr>
            <w:tcW w:w="456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*PA2 a – major subject allocation 2 (extended version)</w:t>
            </w:r>
          </w:p>
        </w:tc>
        <w:tc>
          <w:tcPr>
            <w:tcW w:w="5953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PA3 – major subject allocation 3</w:t>
            </w:r>
          </w:p>
        </w:tc>
      </w:tr>
      <w:tr w:rsidR="001E2FEC" w:rsidRPr="006A16FC" w:rsidTr="00D65BB0">
        <w:trPr>
          <w:trHeight w:val="273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TIME (Hrs</w:t>
            </w:r>
            <w:r w:rsidRPr="006A16FC">
              <w:rPr>
                <w:rFonts w:ascii="Century Gothic" w:hAnsi="Century Gothic" w:cs="Arial"/>
                <w:b/>
              </w:rPr>
              <w:t>)</w:t>
            </w:r>
          </w:p>
        </w:tc>
        <w:tc>
          <w:tcPr>
            <w:tcW w:w="525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75</w:t>
            </w:r>
          </w:p>
        </w:tc>
        <w:tc>
          <w:tcPr>
            <w:tcW w:w="4292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225</w:t>
            </w:r>
          </w:p>
        </w:tc>
        <w:tc>
          <w:tcPr>
            <w:tcW w:w="456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336</w:t>
            </w:r>
          </w:p>
        </w:tc>
        <w:tc>
          <w:tcPr>
            <w:tcW w:w="5953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280</w:t>
            </w:r>
          </w:p>
        </w:tc>
      </w:tr>
      <w:tr w:rsidR="001E2FEC" w:rsidRPr="006A16FC" w:rsidTr="00D65BB0">
        <w:trPr>
          <w:trHeight w:val="273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TIMEFRAME</w:t>
            </w:r>
          </w:p>
        </w:tc>
        <w:tc>
          <w:tcPr>
            <w:tcW w:w="525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T1 (2 week rotation)</w:t>
            </w:r>
          </w:p>
        </w:tc>
        <w:tc>
          <w:tcPr>
            <w:tcW w:w="4292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8-9</w:t>
            </w:r>
          </w:p>
        </w:tc>
        <w:tc>
          <w:tcPr>
            <w:tcW w:w="456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T1 week 1-6, 8-15</w:t>
            </w:r>
          </w:p>
        </w:tc>
        <w:tc>
          <w:tcPr>
            <w:tcW w:w="5953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8-15</w:t>
            </w:r>
          </w:p>
        </w:tc>
      </w:tr>
      <w:tr w:rsidR="001E2FEC" w:rsidRPr="006A16FC" w:rsidTr="00D65BB0">
        <w:trPr>
          <w:trHeight w:val="1728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1</w:t>
            </w:r>
          </w:p>
        </w:tc>
        <w:tc>
          <w:tcPr>
            <w:tcW w:w="5255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fundamental skills required to realise performance designs.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292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Apply foundation level skills required to realize performance designs in major subject in a safe and appropriate manner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56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With guidance apply intermediate level skills required to realise performance design</w:t>
            </w:r>
          </w:p>
        </w:tc>
        <w:tc>
          <w:tcPr>
            <w:tcW w:w="5953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Apply intermediate level skills required to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realise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performance design.</w:t>
            </w:r>
          </w:p>
        </w:tc>
      </w:tr>
      <w:tr w:rsidR="001E2FEC" w:rsidRPr="006A16FC" w:rsidTr="00D65BB0">
        <w:trPr>
          <w:trHeight w:val="1433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2</w:t>
            </w:r>
          </w:p>
        </w:tc>
        <w:tc>
          <w:tcPr>
            <w:tcW w:w="5255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Evaluate the collaborative nature of the production process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292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Evidence a foundation level understanding of the role of the production artist in major subject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56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Work collaboratively as an effective member of a team in realising production designs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5953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color w:val="000000"/>
                <w:lang w:val="en-US" w:eastAsia="ja-JP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val="en-US" w:eastAsia="ja-JP"/>
              </w:rPr>
              <w:t>Evidence a foundation level understanding of workshop management in your major subject</w:t>
            </w:r>
          </w:p>
        </w:tc>
      </w:tr>
      <w:tr w:rsidR="001E2FEC" w:rsidRPr="006A16FC" w:rsidTr="00D65BB0">
        <w:trPr>
          <w:trHeight w:val="2002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3</w:t>
            </w:r>
          </w:p>
        </w:tc>
        <w:tc>
          <w:tcPr>
            <w:tcW w:w="5255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role of the scenic artist, prop maker, costume maker, scenic carpenter, designer, stage manager, technical stage manager and production electrician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292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56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Evidence an understanding of the duties and responsibilities of the production artist in the area of major subject</w:t>
            </w:r>
          </w:p>
        </w:tc>
        <w:tc>
          <w:tcPr>
            <w:tcW w:w="5953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Document reflection on your learning and development as a production artist preparing for a senior production role in level 3</w:t>
            </w:r>
          </w:p>
        </w:tc>
      </w:tr>
      <w:tr w:rsidR="001E2FEC" w:rsidRPr="006A16FC" w:rsidTr="00D65BB0">
        <w:trPr>
          <w:trHeight w:val="1433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4</w:t>
            </w:r>
          </w:p>
        </w:tc>
        <w:tc>
          <w:tcPr>
            <w:tcW w:w="5255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 basic knowledge of working procedures and health and safety requirements for production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292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56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Document and evaluate research in specialist subject.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5953" w:type="dxa"/>
          </w:tcPr>
          <w:p w:rsidR="001E2FE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  <w:p w:rsidR="001E2FE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1E2FEC" w:rsidRPr="006A16FC" w:rsidTr="00D65BB0">
        <w:trPr>
          <w:trHeight w:val="1433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1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25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 xml:space="preserve">Completion of written assessment and production arts skills assessments </w:t>
            </w:r>
            <w:r w:rsidRPr="006A16FC">
              <w:rPr>
                <w:rFonts w:ascii="Century Gothic" w:hAnsi="Century Gothic" w:cs="Arial"/>
                <w:color w:val="000000"/>
              </w:rPr>
              <w:br/>
              <w:t xml:space="preserve"> (LO1, LO3, LO4)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292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S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kills competency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70%</w:t>
            </w:r>
          </w:p>
        </w:tc>
        <w:tc>
          <w:tcPr>
            <w:tcW w:w="456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Present accurate resource projections for an identified piece of work appropriate to subject</w:t>
            </w:r>
          </w:p>
        </w:tc>
        <w:tc>
          <w:tcPr>
            <w:tcW w:w="5953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4B1CC5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>S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kills competency</w:t>
            </w: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70%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1E2FEC" w:rsidRPr="006A16FC" w:rsidTr="00D65BB0">
        <w:trPr>
          <w:trHeight w:val="843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2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25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Design projects (LO2, LO3)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292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Personal project 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20%</w:t>
            </w:r>
          </w:p>
        </w:tc>
        <w:tc>
          <w:tcPr>
            <w:tcW w:w="4567" w:type="dxa"/>
          </w:tcPr>
          <w:p w:rsidR="001E2FEC" w:rsidRPr="006A16FC" w:rsidRDefault="001E2FEC" w:rsidP="001E2FEC">
            <w:pPr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val="es-ES" w:eastAsia="ja-JP"/>
              </w:rPr>
            </w:pPr>
            <w:r w:rsidRPr="006A16FC">
              <w:rPr>
                <w:rFonts w:ascii="Century Gothic" w:eastAsia="SimHei" w:hAnsi="Century Gothic" w:cs="Arial"/>
                <w:lang w:val="es-ES" w:eastAsia="ja-JP"/>
              </w:rPr>
              <w:t>Skills competency (LO1, LO2, LO3)</w:t>
            </w: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hAnsi="Century Gothic" w:cs="Arial"/>
              </w:rPr>
              <w:t>70%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5953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Management written assignment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20%</w:t>
            </w:r>
          </w:p>
        </w:tc>
      </w:tr>
      <w:tr w:rsidR="001E2FEC" w:rsidRPr="006A16FC" w:rsidTr="00D65BB0">
        <w:trPr>
          <w:trHeight w:val="1433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3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25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Written assessment of Production Technology and Management (LO3, LO4)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292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Pr="004B1CC5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Reflective journal  </w:t>
            </w:r>
            <w:r>
              <w:rPr>
                <w:rFonts w:ascii="Century Gothic" w:eastAsia="SimHei" w:hAnsi="Century Gothic" w:cs="Arial"/>
                <w:lang w:eastAsia="ja-JP"/>
              </w:rPr>
              <w:t>(LO2)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56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Research in journal (LO4)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</w:tc>
        <w:tc>
          <w:tcPr>
            <w:tcW w:w="5953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Reflective Summary and Goals Statement 10%</w:t>
            </w:r>
          </w:p>
          <w:p w:rsidR="001E2FEC" w:rsidRPr="006A16FC" w:rsidRDefault="001E2FEC" w:rsidP="001E2FEC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Reflective Summary 5%</w:t>
            </w:r>
          </w:p>
          <w:p w:rsidR="001E2FEC" w:rsidRPr="006A16FC" w:rsidRDefault="001E2FEC" w:rsidP="001E2FEC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Goals Statement 5%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1E2FEC" w:rsidRPr="006A16FC" w:rsidTr="00D65BB0">
        <w:trPr>
          <w:trHeight w:val="942"/>
          <w:jc w:val="center"/>
        </w:trPr>
        <w:tc>
          <w:tcPr>
            <w:tcW w:w="1528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Assessment </w:t>
            </w:r>
            <w:r>
              <w:rPr>
                <w:rFonts w:ascii="Century Gothic" w:hAnsi="Century Gothic" w:cs="Arial"/>
                <w:b/>
              </w:rPr>
              <w:t>M</w:t>
            </w:r>
            <w:r w:rsidRPr="006A16FC">
              <w:rPr>
                <w:rFonts w:ascii="Century Gothic" w:hAnsi="Century Gothic" w:cs="Arial"/>
                <w:b/>
              </w:rPr>
              <w:t>ode 4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25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</w:p>
          <w:p w:rsidR="001E2FEC" w:rsidRPr="004B1CC5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journa</w:t>
            </w:r>
            <w:r>
              <w:rPr>
                <w:rFonts w:ascii="Century Gothic" w:eastAsia="SimHei" w:hAnsi="Century Gothic" w:cs="Arial"/>
                <w:lang w:eastAsia="ja-JP"/>
              </w:rPr>
              <w:t>l</w:t>
            </w:r>
            <w:r w:rsidRPr="006A16FC">
              <w:rPr>
                <w:rFonts w:ascii="Century Gothic" w:hAnsi="Century Gothic" w:cs="Arial"/>
                <w:color w:val="000000"/>
                <w:lang w:val="es-ES"/>
              </w:rPr>
              <w:t xml:space="preserve"> (LO2, LO3, LO4)</w:t>
            </w:r>
          </w:p>
        </w:tc>
        <w:tc>
          <w:tcPr>
            <w:tcW w:w="4292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56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summary(LO3)</w:t>
            </w: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5953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</w:tbl>
    <w:p w:rsidR="003474FF" w:rsidRDefault="003474FF">
      <w:pPr>
        <w:spacing w:after="160" w:line="259" w:lineRule="auto"/>
      </w:pPr>
    </w:p>
    <w:p w:rsidR="004B1CC5" w:rsidRDefault="004B1CC5">
      <w:pPr>
        <w:spacing w:after="160" w:line="259" w:lineRule="auto"/>
      </w:pPr>
    </w:p>
    <w:p w:rsidR="004B1CC5" w:rsidRPr="00D65BB0" w:rsidRDefault="00F017C3" w:rsidP="00F017C3">
      <w:pPr>
        <w:rPr>
          <w:rFonts w:asciiTheme="minorHAnsi" w:hAnsiTheme="minorHAnsi"/>
          <w:sz w:val="28"/>
          <w:szCs w:val="28"/>
        </w:rPr>
      </w:pPr>
      <w:r w:rsidRPr="001E3188">
        <w:rPr>
          <w:rFonts w:asciiTheme="minorHAnsi" w:hAnsiTheme="minorHAnsi"/>
          <w:noProof/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BD6681" wp14:editId="22125A4D">
                <wp:simplePos x="0" y="0"/>
                <wp:positionH relativeFrom="column">
                  <wp:posOffset>7339576</wp:posOffset>
                </wp:positionH>
                <wp:positionV relativeFrom="paragraph">
                  <wp:posOffset>-20595</wp:posOffset>
                </wp:positionV>
                <wp:extent cx="6645910" cy="300023"/>
                <wp:effectExtent l="0" t="0" r="2540" b="508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910" cy="3000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5689" w:rsidRPr="001E3188" w:rsidRDefault="008A5689">
                            <w:pPr>
                              <w:rPr>
                                <w:rFonts w:asciiTheme="minorHAnsi" w:hAnsiTheme="minorHAnsi"/>
                                <w:sz w:val="28"/>
                              </w:rPr>
                            </w:pPr>
                            <w:r w:rsidRPr="001E3188">
                              <w:rPr>
                                <w:rFonts w:asciiTheme="minorHAnsi" w:hAnsiTheme="minorHAnsi"/>
                                <w:sz w:val="28"/>
                              </w:rPr>
                              <w:t>Learning Outcomes and Assessment if scenic art is a minor subject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BD668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577.9pt;margin-top:-1.6pt;width:523.3pt;height:23.6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" fillcolor="white [3201]" stroked="f" strokeweight=".5pt">
                <v:textbox>
                  <w:txbxContent>
                    <w:p w:rsidR="008A5689" w:rsidRPr="001E3188" w:rsidRDefault="008A5689">
                      <w:pPr>
                        <w:rPr>
                          <w:rFonts w:asciiTheme="minorHAnsi" w:hAnsiTheme="minorHAnsi"/>
                          <w:sz w:val="28"/>
                        </w:rPr>
                      </w:pPr>
                      <w:r w:rsidRPr="001E3188">
                        <w:rPr>
                          <w:rFonts w:asciiTheme="minorHAnsi" w:hAnsiTheme="minorHAnsi"/>
                          <w:sz w:val="28"/>
                        </w:rPr>
                        <w:t>Learning Outcomes and Assessment if scenic art is a minor subject</w:t>
                      </w:r>
                    </w:p>
                  </w:txbxContent>
                </v:textbox>
              </v:shape>
            </w:pict>
          </mc:Fallback>
        </mc:AlternateContent>
      </w:r>
      <w:r w:rsidR="001E3188">
        <w:rPr>
          <w:rFonts w:asciiTheme="minorHAnsi" w:hAnsiTheme="minorHAnsi"/>
          <w:sz w:val="28"/>
        </w:rPr>
        <w:t xml:space="preserve">       </w:t>
      </w:r>
      <w:r w:rsidRPr="00D65BB0">
        <w:rPr>
          <w:rFonts w:asciiTheme="minorHAnsi" w:hAnsiTheme="minorHAnsi"/>
          <w:sz w:val="28"/>
          <w:szCs w:val="28"/>
        </w:rPr>
        <w:t xml:space="preserve">Learning Outcomes and Assessment - </w:t>
      </w:r>
      <w:r w:rsidR="001E2FEC" w:rsidRPr="00D65BB0">
        <w:rPr>
          <w:rFonts w:asciiTheme="minorHAnsi" w:hAnsiTheme="minorHAnsi"/>
          <w:sz w:val="28"/>
          <w:szCs w:val="28"/>
        </w:rPr>
        <w:t>L</w:t>
      </w:r>
      <w:r w:rsidR="003474FF" w:rsidRPr="00D65BB0">
        <w:rPr>
          <w:rFonts w:asciiTheme="minorHAnsi" w:hAnsiTheme="minorHAnsi"/>
          <w:sz w:val="28"/>
          <w:szCs w:val="28"/>
        </w:rPr>
        <w:t xml:space="preserve">evel 3 </w:t>
      </w:r>
      <w:r w:rsidRPr="00D65BB0">
        <w:rPr>
          <w:rFonts w:asciiTheme="minorHAnsi" w:hAnsiTheme="minorHAnsi"/>
          <w:sz w:val="28"/>
          <w:szCs w:val="28"/>
        </w:rPr>
        <w:t>(</w:t>
      </w:r>
      <w:r w:rsidR="003474FF" w:rsidRPr="00D65BB0">
        <w:rPr>
          <w:rFonts w:asciiTheme="minorHAnsi" w:hAnsiTheme="minorHAnsi"/>
          <w:sz w:val="28"/>
          <w:szCs w:val="28"/>
        </w:rPr>
        <w:t>management module is elective</w:t>
      </w:r>
      <w:r w:rsidRPr="00D65BB0">
        <w:rPr>
          <w:rFonts w:asciiTheme="minorHAnsi" w:hAnsiTheme="minorHAnsi"/>
          <w:sz w:val="28"/>
          <w:szCs w:val="28"/>
        </w:rPr>
        <w:t>)</w:t>
      </w:r>
    </w:p>
    <w:p w:rsidR="00F017C3" w:rsidRPr="003474FF" w:rsidRDefault="001E3188" w:rsidP="00F017C3">
      <w:pPr>
        <w:rPr>
          <w:rFonts w:asciiTheme="minorHAnsi" w:hAnsiTheme="minorHAnsi"/>
        </w:rPr>
      </w:pPr>
      <w:r w:rsidRPr="001E3188">
        <w:rPr>
          <w:rFonts w:asciiTheme="minorHAnsi" w:hAnsiTheme="minorHAnsi"/>
          <w:noProof/>
          <w:sz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B3DB3FE" wp14:editId="192F0618">
                <wp:simplePos x="0" y="0"/>
                <wp:positionH relativeFrom="column">
                  <wp:posOffset>7339330</wp:posOffset>
                </wp:positionH>
                <wp:positionV relativeFrom="paragraph">
                  <wp:posOffset>167005</wp:posOffset>
                </wp:positionV>
                <wp:extent cx="7110095" cy="817499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0095" cy="8174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14902" w:type="dxa"/>
                              <w:tblInd w:w="-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1565"/>
                              <w:gridCol w:w="2425"/>
                              <w:gridCol w:w="3202"/>
                              <w:gridCol w:w="3855"/>
                              <w:gridCol w:w="3855"/>
                            </w:tblGrid>
                            <w:tr w:rsidR="001E3188" w:rsidRPr="006A16FC" w:rsidTr="001E3188">
                              <w:trPr>
                                <w:trHeight w:val="702"/>
                              </w:trPr>
                              <w:tc>
                                <w:tcPr>
                                  <w:tcW w:w="1565" w:type="dxa"/>
                                </w:tcPr>
                                <w:p w:rsidR="001E3188" w:rsidRPr="006A16FC" w:rsidRDefault="001E3188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YEAR OF STUDY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 xml:space="preserve">LEVEL </w:t>
                                  </w: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LEVEL 2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</w:tr>
                            <w:tr w:rsidR="001E3188" w:rsidRPr="006A16FC" w:rsidTr="001E3188">
                              <w:tc>
                                <w:tcPr>
                                  <w:tcW w:w="1565" w:type="dxa"/>
                                </w:tcPr>
                                <w:p w:rsidR="001E3188" w:rsidRPr="006A16FC" w:rsidRDefault="001E3188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MODULE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PA&amp;D2 – minor subject allocation 1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PA&amp;D4 – minor subject allocation 2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</w:tr>
                            <w:tr w:rsidR="001E3188" w:rsidRPr="006A16FC" w:rsidTr="001E3188">
                              <w:tc>
                                <w:tcPr>
                                  <w:tcW w:w="1565" w:type="dxa"/>
                                </w:tcPr>
                                <w:p w:rsidR="001E3188" w:rsidRPr="006A16FC" w:rsidRDefault="001E3188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TIME (HOURS)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160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88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</w:tr>
                            <w:tr w:rsidR="001E3188" w:rsidRPr="006A16FC" w:rsidTr="001E3188">
                              <w:tc>
                                <w:tcPr>
                                  <w:tcW w:w="1565" w:type="dxa"/>
                                </w:tcPr>
                                <w:p w:rsidR="001E3188" w:rsidRPr="006A16FC" w:rsidRDefault="001E3188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TIMEFRAME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5 weeks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4 weeks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</w:tr>
                            <w:tr w:rsidR="001E3188" w:rsidRPr="006A16FC" w:rsidTr="001E3188">
                              <w:tc>
                                <w:tcPr>
                                  <w:tcW w:w="156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Learning Outcome 1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  <w:r w:rsidRPr="008C7E4E">
                                    <w:rPr>
                                      <w:rFonts w:ascii="Century Gothic" w:hAnsi="Century Gothic" w:cs="Arial"/>
                                    </w:rPr>
                                    <w:t>With guidance apply foundation level skills in the realisation of production or performance designs/project work in minor subject</w:t>
                                  </w:r>
                                </w:p>
                                <w:p w:rsidR="001E3188" w:rsidRPr="008C7E4E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utonomously a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pply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foundation skills in a production/project context in minor subject</w:t>
                                  </w:r>
                                </w:p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</w:tr>
                            <w:tr w:rsidR="001E3188" w:rsidRPr="006A16FC" w:rsidTr="001E3188">
                              <w:tc>
                                <w:tcPr>
                                  <w:tcW w:w="156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Learning Outcome 2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  <w:p w:rsidR="001E3188" w:rsidRPr="006A16FC" w:rsidRDefault="001E3188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  <w:t>Evidence a foundation level understanding of the role of the production artist or designer in minor subject</w:t>
                                  </w:r>
                                </w:p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Work collaboratively as an effective member of a team in developing/realising production designs in your minor subject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</w:tr>
                            <w:tr w:rsidR="001E3188" w:rsidRPr="006A16FC" w:rsidTr="001E3188">
                              <w:tc>
                                <w:tcPr>
                                  <w:tcW w:w="156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Learning Outcome 3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Evidence an understanding of the duties and responsibilities of the production artist or designer in the area of minor subject</w:t>
                                  </w:r>
                                </w:p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</w:tr>
                            <w:tr w:rsidR="001E3188" w:rsidRPr="006A16FC" w:rsidTr="001E3188">
                              <w:tc>
                                <w:tcPr>
                                  <w:tcW w:w="156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Assessment M</w:t>
                                  </w: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ode 1</w:t>
                                  </w:r>
                                </w:p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1E3188" w:rsidRPr="004B1CC5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Skills Competency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(LO1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  <w:t xml:space="preserve"> 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90%.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1E3188" w:rsidRDefault="001E3188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Skills Competency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in minor subject (LO1, LO2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90%</w:t>
                                  </w:r>
                                </w:p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</w:tr>
                            <w:tr w:rsidR="001E3188" w:rsidRPr="006A16FC" w:rsidTr="001E3188">
                              <w:trPr>
                                <w:trHeight w:val="2249"/>
                              </w:trPr>
                              <w:tc>
                                <w:tcPr>
                                  <w:tcW w:w="1565" w:type="dxa"/>
                                </w:tcPr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Assessment M</w:t>
                                  </w: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ode 2</w:t>
                                  </w:r>
                                </w:p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1E3188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Reflective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summary and goals statement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 (LO2)10%</w:t>
                                  </w:r>
                                </w:p>
                                <w:p w:rsidR="001E3188" w:rsidRPr="004B1CC5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1E3188" w:rsidRPr="006A16FC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Reflective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summary (LO3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)</w:t>
                                  </w:r>
                                </w:p>
                                <w:p w:rsidR="001E3188" w:rsidRPr="006A16FC" w:rsidRDefault="001E3188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10%</w:t>
                                  </w:r>
                                </w:p>
                                <w:p w:rsidR="001E3188" w:rsidRPr="006A16FC" w:rsidRDefault="001E3188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1E3188" w:rsidRDefault="001E3188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A5689" w:rsidRDefault="008A568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3DB3F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577.9pt;margin-top:13.15pt;width:559.85pt;height:643.7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" stroked="f">
                <v:textbox>
                  <w:txbxContent>
                    <w:tbl>
                      <w:tblPr>
                        <w:tblW w:w="14902" w:type="dxa"/>
                        <w:tblInd w:w="-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1565"/>
                        <w:gridCol w:w="2425"/>
                        <w:gridCol w:w="3202"/>
                        <w:gridCol w:w="3855"/>
                        <w:gridCol w:w="3855"/>
                      </w:tblGrid>
                      <w:tr w:rsidR="001E3188" w:rsidRPr="006A16FC" w:rsidTr="001E3188">
                        <w:trPr>
                          <w:trHeight w:val="702"/>
                        </w:trPr>
                        <w:tc>
                          <w:tcPr>
                            <w:tcW w:w="1565" w:type="dxa"/>
                          </w:tcPr>
                          <w:p w:rsidR="001E3188" w:rsidRPr="006A16FC" w:rsidRDefault="001E3188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YEAR OF STUDY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 xml:space="preserve">LEVEL </w:t>
                            </w: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LEVEL 2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</w:tr>
                      <w:tr w:rsidR="001E3188" w:rsidRPr="006A16FC" w:rsidTr="001E3188">
                        <w:tc>
                          <w:tcPr>
                            <w:tcW w:w="1565" w:type="dxa"/>
                          </w:tcPr>
                          <w:p w:rsidR="001E3188" w:rsidRPr="006A16FC" w:rsidRDefault="001E3188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MODULE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PA&amp;D2 – minor subject allocation 1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PA&amp;D4 – minor subject allocation 2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</w:tr>
                      <w:tr w:rsidR="001E3188" w:rsidRPr="006A16FC" w:rsidTr="001E3188">
                        <w:tc>
                          <w:tcPr>
                            <w:tcW w:w="1565" w:type="dxa"/>
                          </w:tcPr>
                          <w:p w:rsidR="001E3188" w:rsidRPr="006A16FC" w:rsidRDefault="001E3188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TIME (HOURS)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160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88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</w:tr>
                      <w:tr w:rsidR="001E3188" w:rsidRPr="006A16FC" w:rsidTr="001E3188">
                        <w:tc>
                          <w:tcPr>
                            <w:tcW w:w="1565" w:type="dxa"/>
                          </w:tcPr>
                          <w:p w:rsidR="001E3188" w:rsidRPr="006A16FC" w:rsidRDefault="001E3188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TIMEFRAME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5 weeks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4 weeks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</w:tr>
                      <w:tr w:rsidR="001E3188" w:rsidRPr="006A16FC" w:rsidTr="001E3188">
                        <w:tc>
                          <w:tcPr>
                            <w:tcW w:w="156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Learning Outcome 1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 w:rsidRPr="008C7E4E">
                              <w:rPr>
                                <w:rFonts w:ascii="Century Gothic" w:hAnsi="Century Gothic" w:cs="Arial"/>
                              </w:rPr>
                              <w:t>With guidance apply foundation level skills in the realisation of production or performance designs/project work in minor subject</w:t>
                            </w:r>
                          </w:p>
                          <w:p w:rsidR="001E3188" w:rsidRPr="008C7E4E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A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utonomously a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pply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foundation skills in a production/project context in minor subject</w:t>
                            </w:r>
                          </w:p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</w:tr>
                      <w:tr w:rsidR="001E3188" w:rsidRPr="006A16FC" w:rsidTr="001E3188">
                        <w:tc>
                          <w:tcPr>
                            <w:tcW w:w="156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Learning Outcome 2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1E3188" w:rsidRDefault="001E3188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1E3188" w:rsidRDefault="001E3188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  <w:p w:rsidR="001E3188" w:rsidRPr="006A16FC" w:rsidRDefault="001E3188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/>
                              </w:rPr>
                              <w:t>Evidence a foundation level understanding of the role of the production artist or designer in minor subject</w:t>
                            </w:r>
                          </w:p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Work collaboratively as an effective member of a team in developing/realising production designs in your minor subject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</w:tr>
                      <w:tr w:rsidR="001E3188" w:rsidRPr="006A16FC" w:rsidTr="001E3188">
                        <w:tc>
                          <w:tcPr>
                            <w:tcW w:w="156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Learning Outcome 3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Evidence an understanding of the duties and responsibilities of the production artist or designer in the area of minor subject</w:t>
                            </w:r>
                          </w:p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</w:tr>
                      <w:tr w:rsidR="001E3188" w:rsidRPr="006A16FC" w:rsidTr="001E3188">
                        <w:tc>
                          <w:tcPr>
                            <w:tcW w:w="156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Assessment M</w:t>
                            </w: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ode 1</w:t>
                            </w:r>
                          </w:p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2425" w:type="dxa"/>
                          </w:tcPr>
                          <w:p w:rsidR="001E3188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1E3188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1E3188" w:rsidRPr="004B1CC5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Skills Competency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(LO1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)</w:t>
                            </w:r>
                            <w:r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  <w:t xml:space="preserve"> 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90%.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1E3188" w:rsidRDefault="001E3188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Skills Competency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in minor subject (LO1, LO2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)</w:t>
                            </w:r>
                            <w:r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90%</w:t>
                            </w:r>
                          </w:p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</w:tr>
                      <w:tr w:rsidR="001E3188" w:rsidRPr="006A16FC" w:rsidTr="001E3188">
                        <w:trPr>
                          <w:trHeight w:val="2249"/>
                        </w:trPr>
                        <w:tc>
                          <w:tcPr>
                            <w:tcW w:w="1565" w:type="dxa"/>
                          </w:tcPr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Assessment M</w:t>
                            </w: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ode 2</w:t>
                            </w:r>
                          </w:p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2425" w:type="dxa"/>
                          </w:tcPr>
                          <w:p w:rsidR="001E3188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1E3188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1E3188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Reflective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summary and goals statement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 (LO2)10%</w:t>
                            </w:r>
                          </w:p>
                          <w:p w:rsidR="001E3188" w:rsidRPr="004B1CC5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1E3188" w:rsidRPr="006A16FC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Reflective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summary (LO3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)</w:t>
                            </w:r>
                          </w:p>
                          <w:p w:rsidR="001E3188" w:rsidRPr="006A16FC" w:rsidRDefault="001E3188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10%</w:t>
                            </w:r>
                          </w:p>
                          <w:p w:rsidR="001E3188" w:rsidRPr="006A16FC" w:rsidRDefault="001E3188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1E3188" w:rsidRDefault="001E3188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</w:tr>
                    </w:tbl>
                    <w:p w:rsidR="008A5689" w:rsidRDefault="008A5689"/>
                  </w:txbxContent>
                </v:textbox>
                <w10:wrap type="square"/>
              </v:shape>
            </w:pict>
          </mc:Fallback>
        </mc:AlternateContent>
      </w:r>
    </w:p>
    <w:tbl>
      <w:tblPr>
        <w:tblW w:w="104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5"/>
        <w:gridCol w:w="4106"/>
        <w:gridCol w:w="4819"/>
      </w:tblGrid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8A5689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YEAR OF STUDY</w:t>
            </w:r>
          </w:p>
        </w:tc>
        <w:tc>
          <w:tcPr>
            <w:tcW w:w="8925" w:type="dxa"/>
            <w:gridSpan w:val="2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LEVEL </w:t>
            </w:r>
            <w:r>
              <w:rPr>
                <w:rFonts w:ascii="Century Gothic" w:hAnsi="Century Gothic" w:cs="Arial"/>
                <w:b/>
              </w:rPr>
              <w:t>3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3474FF" w:rsidP="004B1CC5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 xml:space="preserve"> </w:t>
            </w:r>
            <w:r w:rsidR="004B1CC5" w:rsidRPr="006A16FC">
              <w:rPr>
                <w:rFonts w:ascii="Century Gothic" w:hAnsi="Century Gothic" w:cs="Arial"/>
                <w:b/>
              </w:rPr>
              <w:t>MODULE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PA4 – major subject allocation 4</w:t>
            </w:r>
          </w:p>
        </w:tc>
        <w:tc>
          <w:tcPr>
            <w:tcW w:w="4819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PACE1 20/30 – workshop management – CORE ELECTIVE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4B1CC5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 (HOURS)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450</w:t>
            </w:r>
          </w:p>
        </w:tc>
        <w:tc>
          <w:tcPr>
            <w:tcW w:w="4819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170/280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4B1CC5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TIMEFRAME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14 weeks to be negotiated</w:t>
            </w:r>
          </w:p>
        </w:tc>
        <w:tc>
          <w:tcPr>
            <w:tcW w:w="4819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6-10 weeks to be negotiated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1</w:t>
            </w:r>
          </w:p>
        </w:tc>
        <w:tc>
          <w:tcPr>
            <w:tcW w:w="4106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Default="004B1CC5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Apply advanced level skills in the realisation of performance designs in your major subject</w:t>
            </w:r>
          </w:p>
          <w:p w:rsidR="005D0F2B" w:rsidRPr="006A16FC" w:rsidRDefault="005D0F2B" w:rsidP="004B1CC5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Apply advanced skills in leading the realisation of performance designs for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2</w:t>
            </w:r>
          </w:p>
        </w:tc>
        <w:tc>
          <w:tcPr>
            <w:tcW w:w="4106" w:type="dxa"/>
          </w:tcPr>
          <w:p w:rsidR="005D0F2B" w:rsidRDefault="005D0F2B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</w:p>
          <w:p w:rsidR="004B1CC5" w:rsidRPr="006A16FC" w:rsidRDefault="004B1CC5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hAnsi="Century Gothic"/>
                <w:color w:val="000000"/>
              </w:rPr>
              <w:t>Evidence a wide and detailed enquiry into your specialist subject and evaluate your own effectiveness and areas for development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Undertake management and leadership responsibilities associated with role of the production artist in the realisation of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production.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3</w:t>
            </w:r>
          </w:p>
        </w:tc>
        <w:tc>
          <w:tcPr>
            <w:tcW w:w="4106" w:type="dxa"/>
          </w:tcPr>
          <w:p w:rsidR="005D0F2B" w:rsidRDefault="005D0F2B" w:rsidP="004B1CC5">
            <w:pPr>
              <w:jc w:val="center"/>
              <w:rPr>
                <w:rFonts w:ascii="Century Gothic" w:hAnsi="Century Gothic"/>
                <w:color w:val="000000"/>
              </w:rPr>
            </w:pPr>
          </w:p>
          <w:p w:rsidR="004B1CC5" w:rsidRDefault="004B1CC5" w:rsidP="004B1CC5">
            <w:pPr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hAnsi="Century Gothic"/>
                <w:color w:val="000000"/>
              </w:rPr>
              <w:t>Apply effective leadership, communication and interpersonal skills in a senior role</w:t>
            </w:r>
          </w:p>
          <w:p w:rsidR="005D0F2B" w:rsidRPr="006A16FC" w:rsidRDefault="005D0F2B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Document management process for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4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Default="004B1CC5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Reflect on effective management and leadership for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</w:t>
            </w:r>
          </w:p>
          <w:p w:rsidR="005D0F2B" w:rsidRPr="006A16FC" w:rsidRDefault="005D0F2B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5D0F2B" w:rsidP="005D0F2B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="004B1CC5" w:rsidRPr="006A16FC">
              <w:rPr>
                <w:rFonts w:ascii="Century Gothic" w:hAnsi="Century Gothic" w:cs="Arial"/>
                <w:b/>
              </w:rPr>
              <w:t>ode 1</w:t>
            </w:r>
          </w:p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106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4B1CC5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Skills Competency (LO1, LO3)</w:t>
            </w:r>
            <w:r>
              <w:rPr>
                <w:rFonts w:ascii="Century Gothic" w:eastAsia="SimHei" w:hAnsi="Century Gothic"/>
                <w:b/>
                <w:bCs/>
                <w:lang w:eastAsia="ja-JP"/>
              </w:rPr>
              <w:t xml:space="preserve"> 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90%.</w:t>
            </w:r>
          </w:p>
        </w:tc>
        <w:tc>
          <w:tcPr>
            <w:tcW w:w="4819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Observation of application of management skills (LO1, LO2)</w:t>
            </w:r>
          </w:p>
          <w:p w:rsidR="004B1CC5" w:rsidRPr="006A16FC" w:rsidRDefault="004B1CC5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60%.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5D0F2B" w:rsidP="005D0F2B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="004B1CC5" w:rsidRPr="006A16FC">
              <w:rPr>
                <w:rFonts w:ascii="Century Gothic" w:hAnsi="Century Gothic" w:cs="Arial"/>
                <w:b/>
              </w:rPr>
              <w:t>ode 2</w:t>
            </w:r>
          </w:p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106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4B1CC5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Reflective journal (LO2)10%</w:t>
            </w:r>
          </w:p>
        </w:tc>
        <w:tc>
          <w:tcPr>
            <w:tcW w:w="4819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Documentation of management process (LO3) 30%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5D0F2B" w:rsidP="005D0F2B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="004B1CC5" w:rsidRPr="006A16FC">
              <w:rPr>
                <w:rFonts w:ascii="Century Gothic" w:hAnsi="Century Gothic" w:cs="Arial"/>
                <w:b/>
              </w:rPr>
              <w:t>ode 3</w:t>
            </w:r>
          </w:p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Reflective journal (LO4)</w:t>
            </w:r>
          </w:p>
          <w:p w:rsidR="004B1CC5" w:rsidRPr="006A16FC" w:rsidRDefault="004B1CC5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10%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</w:tbl>
    <w:p w:rsidR="00544B1D" w:rsidRDefault="00544B1D" w:rsidP="001E2FEC">
      <w:pPr>
        <w:spacing w:after="160" w:line="259" w:lineRule="auto"/>
      </w:pPr>
    </w:p>
    <w:p w:rsidR="00544B1D" w:rsidRDefault="00544B1D">
      <w:pPr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page" w:horzAnchor="margin" w:tblpXSpec="center" w:tblpY="1193"/>
        <w:tblW w:w="22207" w:type="dxa"/>
        <w:tblLook w:val="04A0" w:firstRow="1" w:lastRow="0" w:firstColumn="1" w:lastColumn="0" w:noHBand="0" w:noVBand="1"/>
      </w:tblPr>
      <w:tblGrid>
        <w:gridCol w:w="2715"/>
        <w:gridCol w:w="3323"/>
        <w:gridCol w:w="3336"/>
        <w:gridCol w:w="2041"/>
        <w:gridCol w:w="1912"/>
        <w:gridCol w:w="2622"/>
        <w:gridCol w:w="3084"/>
        <w:gridCol w:w="3174"/>
      </w:tblGrid>
      <w:tr w:rsidR="00E17A60" w:rsidRPr="004E4CFE" w:rsidTr="00D65BB0">
        <w:trPr>
          <w:trHeight w:val="259"/>
        </w:trPr>
        <w:tc>
          <w:tcPr>
            <w:tcW w:w="22207" w:type="dxa"/>
            <w:gridSpan w:val="8"/>
            <w:tcMar>
              <w:left w:w="57" w:type="dxa"/>
              <w:right w:w="57" w:type="dxa"/>
            </w:tcMar>
          </w:tcPr>
          <w:p w:rsidR="00E17A60" w:rsidRPr="004E4CFE" w:rsidRDefault="00E17A60" w:rsidP="003E5678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6D6ABE">
              <w:rPr>
                <w:rFonts w:ascii="Arial Narrow" w:hAnsi="Arial Narrow"/>
                <w:b/>
                <w:sz w:val="32"/>
                <w:szCs w:val="18"/>
              </w:rPr>
              <w:lastRenderedPageBreak/>
              <w:t>SCENIC ART SKILLS MATRIX</w:t>
            </w:r>
          </w:p>
        </w:tc>
      </w:tr>
      <w:tr w:rsidR="006D6ABE" w:rsidRPr="004E4CFE" w:rsidTr="00D65BB0">
        <w:trPr>
          <w:trHeight w:val="319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D65BB0" w:rsidRDefault="00E17A60" w:rsidP="003E5678">
            <w:pPr>
              <w:rPr>
                <w:rFonts w:ascii="Arial" w:hAnsi="Arial" w:cs="Arial"/>
                <w:b/>
                <w:szCs w:val="18"/>
              </w:rPr>
            </w:pPr>
            <w:r w:rsidRPr="00D65BB0">
              <w:rPr>
                <w:rFonts w:ascii="Arial" w:hAnsi="Arial" w:cs="Arial"/>
                <w:b/>
                <w:szCs w:val="18"/>
              </w:rPr>
              <w:t>YEAR OF STUDY</w:t>
            </w:r>
          </w:p>
        </w:tc>
        <w:tc>
          <w:tcPr>
            <w:tcW w:w="6659" w:type="dxa"/>
            <w:gridSpan w:val="2"/>
            <w:shd w:val="clear" w:color="auto" w:fill="F2F2F2" w:themeFill="background1" w:themeFillShade="F2"/>
            <w:tcMar>
              <w:left w:w="57" w:type="dxa"/>
              <w:right w:w="57" w:type="dxa"/>
            </w:tcMar>
          </w:tcPr>
          <w:p w:rsidR="00E17A60" w:rsidRPr="00D65BB0" w:rsidRDefault="00E17A60" w:rsidP="003E5678">
            <w:pPr>
              <w:jc w:val="center"/>
              <w:rPr>
                <w:rFonts w:ascii="Arial" w:hAnsi="Arial" w:cs="Arial"/>
                <w:b/>
                <w:szCs w:val="18"/>
              </w:rPr>
            </w:pPr>
            <w:r w:rsidRPr="00D65BB0">
              <w:rPr>
                <w:rFonts w:ascii="Arial" w:hAnsi="Arial" w:cs="Arial"/>
                <w:b/>
                <w:szCs w:val="18"/>
              </w:rPr>
              <w:t>LEVEL 1</w:t>
            </w:r>
          </w:p>
        </w:tc>
        <w:tc>
          <w:tcPr>
            <w:tcW w:w="6575" w:type="dxa"/>
            <w:gridSpan w:val="3"/>
            <w:shd w:val="clear" w:color="auto" w:fill="auto"/>
            <w:tcMar>
              <w:left w:w="57" w:type="dxa"/>
              <w:right w:w="57" w:type="dxa"/>
            </w:tcMar>
          </w:tcPr>
          <w:p w:rsidR="00E17A60" w:rsidRPr="00D65BB0" w:rsidRDefault="00E17A60" w:rsidP="003E5678">
            <w:pPr>
              <w:jc w:val="center"/>
              <w:rPr>
                <w:rFonts w:ascii="Arial" w:hAnsi="Arial" w:cs="Arial"/>
                <w:b/>
                <w:szCs w:val="18"/>
              </w:rPr>
            </w:pPr>
            <w:r w:rsidRPr="00D65BB0">
              <w:rPr>
                <w:rFonts w:ascii="Arial" w:hAnsi="Arial" w:cs="Arial"/>
                <w:b/>
                <w:szCs w:val="18"/>
              </w:rPr>
              <w:t>LEVEL 2</w:t>
            </w:r>
          </w:p>
        </w:tc>
        <w:tc>
          <w:tcPr>
            <w:tcW w:w="6258" w:type="dxa"/>
            <w:gridSpan w:val="2"/>
            <w:shd w:val="clear" w:color="auto" w:fill="F2F2F2" w:themeFill="background1" w:themeFillShade="F2"/>
            <w:tcMar>
              <w:left w:w="57" w:type="dxa"/>
              <w:right w:w="57" w:type="dxa"/>
            </w:tcMar>
          </w:tcPr>
          <w:p w:rsidR="00E17A60" w:rsidRPr="00D65BB0" w:rsidRDefault="00E17A60" w:rsidP="003E5678">
            <w:pPr>
              <w:jc w:val="center"/>
              <w:rPr>
                <w:rFonts w:ascii="Arial" w:hAnsi="Arial" w:cs="Arial"/>
                <w:b/>
                <w:szCs w:val="18"/>
              </w:rPr>
            </w:pPr>
            <w:r w:rsidRPr="00D65BB0">
              <w:rPr>
                <w:rFonts w:ascii="Arial" w:hAnsi="Arial" w:cs="Arial"/>
                <w:b/>
                <w:szCs w:val="18"/>
              </w:rPr>
              <w:t>LEVEL 3</w:t>
            </w:r>
          </w:p>
        </w:tc>
      </w:tr>
      <w:tr w:rsidR="00E17A60" w:rsidRPr="00D73EDE" w:rsidTr="00D65BB0">
        <w:trPr>
          <w:trHeight w:val="665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MODULE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PA&amp;D1 – Intro to the production process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PA1 – major workshop allocation 1</w:t>
            </w:r>
          </w:p>
        </w:tc>
        <w:tc>
          <w:tcPr>
            <w:tcW w:w="2041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*PA2 – major subject allocation 2 OR</w:t>
            </w:r>
          </w:p>
        </w:tc>
        <w:tc>
          <w:tcPr>
            <w:tcW w:w="1912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*PA2a – major subject allocation 2 (extended version)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PA3 – major subject allocation 3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PA4 – major subject allocation 4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PACE1 20/30 – workshop management – CORE ELECTIVE</w:t>
            </w:r>
          </w:p>
        </w:tc>
      </w:tr>
      <w:tr w:rsidR="00E17A60" w:rsidRPr="00D73EDE" w:rsidTr="00D65BB0">
        <w:trPr>
          <w:trHeight w:val="463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TIME (HOURS)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75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225</w:t>
            </w:r>
          </w:p>
        </w:tc>
        <w:tc>
          <w:tcPr>
            <w:tcW w:w="2041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240</w:t>
            </w:r>
          </w:p>
        </w:tc>
        <w:tc>
          <w:tcPr>
            <w:tcW w:w="1912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336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280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450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170/280</w:t>
            </w:r>
          </w:p>
        </w:tc>
      </w:tr>
      <w:tr w:rsidR="00E17A60" w:rsidRPr="00D73EDE" w:rsidTr="00D65BB0">
        <w:trPr>
          <w:trHeight w:val="437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TIMEFRAME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T1 (2 week rotation)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T2 week 1-6, 8-9</w:t>
            </w:r>
          </w:p>
        </w:tc>
        <w:tc>
          <w:tcPr>
            <w:tcW w:w="2041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T1 weeks 1-6, 8-11</w:t>
            </w:r>
          </w:p>
        </w:tc>
        <w:tc>
          <w:tcPr>
            <w:tcW w:w="1912" w:type="dxa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T1 week 1-6, 8-15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T2 week 1-6, 8-15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14 weeks to be negotiated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D6ABE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18"/>
              </w:rPr>
            </w:pPr>
            <w:r w:rsidRPr="006D6ABE">
              <w:rPr>
                <w:rFonts w:ascii="Arial" w:hAnsi="Arial" w:cs="Arial"/>
                <w:b/>
                <w:sz w:val="22"/>
                <w:szCs w:val="18"/>
              </w:rPr>
              <w:t>6 – 10 weeks to be negotiated</w:t>
            </w:r>
          </w:p>
        </w:tc>
      </w:tr>
      <w:tr w:rsidR="00E17A60" w:rsidRPr="00D73EDE" w:rsidTr="00D65BB0">
        <w:trPr>
          <w:trHeight w:val="894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Learning Outcome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Evidence an understanding of fundamental skills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Apply foundation level skills</w:t>
            </w:r>
          </w:p>
        </w:tc>
        <w:tc>
          <w:tcPr>
            <w:tcW w:w="3953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With guidance apply intermediate level skills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Apply intermediate level skills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Apply advance level skills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Apply advanced skills in leading</w:t>
            </w:r>
          </w:p>
        </w:tc>
      </w:tr>
      <w:tr w:rsidR="00E17A60" w:rsidRPr="00D73EDE" w:rsidTr="00D65BB0">
        <w:trPr>
          <w:trHeight w:val="1077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Preparing scenery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Preparing boards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Preparing built scenic elements, cloths, stage floors</w:t>
            </w:r>
          </w:p>
        </w:tc>
        <w:tc>
          <w:tcPr>
            <w:tcW w:w="3953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Preparing cloths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Preparing unusual substrates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Preparing range of appropriate surfaces in a production context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appropriate preparation of a range of surfaces in a production context</w:t>
            </w:r>
          </w:p>
        </w:tc>
      </w:tr>
      <w:tr w:rsidR="00E17A60" w:rsidRPr="00D73EDE" w:rsidTr="00D65BB0">
        <w:trPr>
          <w:trHeight w:val="1275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Drawing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Scaling-up image using grid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Using pounce and stencil</w:t>
            </w:r>
          </w:p>
        </w:tc>
        <w:tc>
          <w:tcPr>
            <w:tcW w:w="3953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Lining-out cartoon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Drawing geometry Pythagoras theorem and perspective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drawing in a production context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appropriate drawing in a production context</w:t>
            </w:r>
          </w:p>
        </w:tc>
      </w:tr>
      <w:tr w:rsidR="00E17A60" w:rsidRPr="00D73EDE" w:rsidTr="00D65BB0">
        <w:trPr>
          <w:trHeight w:val="1266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Colour-mixing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Basic colour and colour mixing – colour wheel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Mixing layered colours to create variety of finishes</w:t>
            </w:r>
          </w:p>
        </w:tc>
        <w:tc>
          <w:tcPr>
            <w:tcW w:w="3953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Mixing and applying layered colour in replicating scenery for a production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Mixing and applying colour in replicating an image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colour mixing in a production context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application of a range of appropriate colour mixing in a production context</w:t>
            </w:r>
          </w:p>
        </w:tc>
      </w:tr>
      <w:tr w:rsidR="00E17A60" w:rsidRPr="00D73EDE" w:rsidTr="00D65BB0">
        <w:trPr>
          <w:trHeight w:val="1271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Painting 2-D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basic 2-D paint applications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aged 2-D surfaces – metal, concrete.  Painting on stage floor</w:t>
            </w:r>
          </w:p>
        </w:tc>
        <w:tc>
          <w:tcPr>
            <w:tcW w:w="3953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Accurately replicate faux finish for a production from a given design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Create convincing Trompe-L’oeil finishes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2-D finishes in a production context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application of a range of appropriate 2-D finishes in production context</w:t>
            </w:r>
          </w:p>
        </w:tc>
      </w:tr>
      <w:tr w:rsidR="00E17A60" w:rsidRPr="00D73EDE" w:rsidTr="00D65BB0">
        <w:trPr>
          <w:trHeight w:val="1636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Texture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basic textured surfaces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metal and rust textures</w:t>
            </w:r>
          </w:p>
        </w:tc>
        <w:tc>
          <w:tcPr>
            <w:tcW w:w="3953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Replication of brick , wallpaper  and ageing texture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Creation of texture sample book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3-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D texture finishes in a production context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 xml:space="preserve">Managing the application of a range 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of appropriate 3-D texture finishes in a production context</w:t>
            </w:r>
          </w:p>
        </w:tc>
      </w:tr>
      <w:tr w:rsidR="00E17A60" w:rsidRPr="00D73EDE" w:rsidTr="00D65BB0">
        <w:trPr>
          <w:trHeight w:val="1456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Materials, tools and equipment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 xml:space="preserve">Basic brushes, rollers, paints, 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Thinners and mixers.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Tools and materials for textures, creating metallic finishes, wood graining transferring images</w:t>
            </w:r>
          </w:p>
        </w:tc>
        <w:tc>
          <w:tcPr>
            <w:tcW w:w="3953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Knowledge of cloths, spray-gun and compressor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Dyes, guns, primers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Applying range of appropriate tools, materials and equipment in a production context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Managing the application of range of appropriate tools, materials and equipment in a production context</w:t>
            </w:r>
          </w:p>
        </w:tc>
      </w:tr>
      <w:tr w:rsidR="00E17A60" w:rsidRPr="00D73EDE" w:rsidTr="00D65BB0">
        <w:trPr>
          <w:trHeight w:val="1721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22"/>
              </w:rPr>
            </w:pPr>
            <w:r w:rsidRPr="003E5678">
              <w:rPr>
                <w:rFonts w:ascii="Arial" w:hAnsi="Arial" w:cs="Arial"/>
                <w:b/>
                <w:szCs w:val="22"/>
              </w:rPr>
              <w:t>Health and Safety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Introduction to Safe Systems of Work – Paintbridge, PPE, compressor, A-frame ladder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Risk assessments. COSHH, sump, flammable paints.</w:t>
            </w:r>
          </w:p>
        </w:tc>
        <w:tc>
          <w:tcPr>
            <w:tcW w:w="3953" w:type="dxa"/>
            <w:gridSpan w:val="2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Safe Systems of Work –, spray-gun and compressor.  Produce risk assessments for project</w:t>
            </w: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660C87">
              <w:rPr>
                <w:rFonts w:ascii="Arial" w:hAnsi="Arial" w:cs="Arial"/>
                <w:b/>
                <w:sz w:val="22"/>
                <w:szCs w:val="22"/>
              </w:rPr>
              <w:t>Risk assess work on a production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Monitor health and safety practice of Level 1 and 2 students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0C87">
              <w:rPr>
                <w:rFonts w:ascii="Arial" w:hAnsi="Arial" w:cs="Arial"/>
                <w:sz w:val="22"/>
                <w:szCs w:val="22"/>
              </w:rPr>
              <w:t>Manage all health and safety of department.  Generate risk assessments for production.  Deliver health and safety guidance for other students</w:t>
            </w:r>
          </w:p>
        </w:tc>
      </w:tr>
      <w:tr w:rsidR="00E17A60" w:rsidRPr="00D73EDE" w:rsidTr="00D65BB0">
        <w:trPr>
          <w:trHeight w:val="1973"/>
        </w:trPr>
        <w:tc>
          <w:tcPr>
            <w:tcW w:w="2715" w:type="dxa"/>
            <w:tcMar>
              <w:left w:w="57" w:type="dxa"/>
              <w:right w:w="57" w:type="dxa"/>
            </w:tcMar>
          </w:tcPr>
          <w:p w:rsidR="00E17A60" w:rsidRPr="003E5678" w:rsidRDefault="00E17A60" w:rsidP="003E5678">
            <w:pPr>
              <w:rPr>
                <w:rFonts w:ascii="Arial" w:hAnsi="Arial" w:cs="Arial"/>
                <w:b/>
                <w:szCs w:val="18"/>
              </w:rPr>
            </w:pPr>
          </w:p>
          <w:p w:rsidR="00E17A60" w:rsidRPr="003E5678" w:rsidRDefault="00E17A60" w:rsidP="003E5678">
            <w:pPr>
              <w:rPr>
                <w:rFonts w:ascii="Arial" w:hAnsi="Arial" w:cs="Arial"/>
                <w:b/>
                <w:szCs w:val="18"/>
              </w:rPr>
            </w:pPr>
            <w:r w:rsidRPr="003E5678">
              <w:rPr>
                <w:rFonts w:ascii="Arial" w:hAnsi="Arial" w:cs="Arial"/>
                <w:b/>
                <w:szCs w:val="18"/>
              </w:rPr>
              <w:t>Projects</w:t>
            </w:r>
          </w:p>
        </w:tc>
        <w:tc>
          <w:tcPr>
            <w:tcW w:w="332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2-D paint application techniques, colour wheel, lettering, ageing</w:t>
            </w:r>
          </w:p>
        </w:tc>
        <w:tc>
          <w:tcPr>
            <w:tcW w:w="3335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 xml:space="preserve">      </w:t>
            </w:r>
          </w:p>
          <w:p w:rsidR="00E17A60" w:rsidRPr="00660C87" w:rsidRDefault="00E17A60" w:rsidP="003E5678">
            <w:pPr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 xml:space="preserve">         Personal project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>e.g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Metallic finishes; repeat pattern; portrait</w:t>
            </w:r>
          </w:p>
        </w:tc>
        <w:tc>
          <w:tcPr>
            <w:tcW w:w="2041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>Research a chosen aspect of scenic art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 xml:space="preserve">Personal project         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>e.g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Patination; substrate prep and finish</w:t>
            </w:r>
          </w:p>
        </w:tc>
        <w:tc>
          <w:tcPr>
            <w:tcW w:w="1912" w:type="dxa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>Research a chosen aspect of scenic art</w:t>
            </w:r>
            <w:r w:rsidRPr="00660C87">
              <w:rPr>
                <w:rFonts w:ascii="Arial" w:hAnsi="Arial" w:cs="Arial"/>
                <w:b/>
                <w:sz w:val="18"/>
                <w:szCs w:val="18"/>
              </w:rPr>
              <w:t xml:space="preserve">. 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 xml:space="preserve"> Produce freelance costing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21" w:type="dxa"/>
            <w:shd w:val="clear" w:color="auto" w:fill="FFFFFF" w:themeFill="background1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Analysis of management of a piece of work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Advanced substrate preparation, possible second income generation</w:t>
            </w:r>
            <w:r w:rsidRPr="00660C87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3084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660C87">
              <w:rPr>
                <w:rFonts w:ascii="Arial" w:hAnsi="Arial" w:cs="Arial"/>
                <w:sz w:val="18"/>
                <w:szCs w:val="18"/>
              </w:rPr>
              <w:t>Advanced level projects that help develop skills and generate work for portfolio e.g.</w:t>
            </w:r>
          </w:p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660C87">
              <w:rPr>
                <w:rFonts w:ascii="Arial" w:hAnsi="Arial" w:cs="Arial"/>
                <w:b/>
                <w:sz w:val="18"/>
                <w:szCs w:val="18"/>
              </w:rPr>
              <w:t>Paint a 3-D prop, stained glass / FEV, geometric pattern, landscape, sky, perspective, portraiture</w:t>
            </w:r>
          </w:p>
        </w:tc>
        <w:tc>
          <w:tcPr>
            <w:tcW w:w="3173" w:type="dxa"/>
            <w:shd w:val="clear" w:color="auto" w:fill="D9D9D9" w:themeFill="background1" w:themeFillShade="D9"/>
            <w:tcMar>
              <w:left w:w="57" w:type="dxa"/>
              <w:right w:w="57" w:type="dxa"/>
            </w:tcMar>
          </w:tcPr>
          <w:p w:rsidR="00E17A60" w:rsidRPr="00660C87" w:rsidRDefault="00E17A60" w:rsidP="003E5678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</w:tr>
    </w:tbl>
    <w:p w:rsidR="00544B1D" w:rsidRDefault="001E3188" w:rsidP="00544B1D">
      <w:pPr>
        <w:spacing w:after="160" w:line="259" w:lineRule="auto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3E44088" wp14:editId="068C5F60">
                <wp:simplePos x="0" y="0"/>
                <wp:positionH relativeFrom="column">
                  <wp:posOffset>1343660</wp:posOffset>
                </wp:positionH>
                <wp:positionV relativeFrom="paragraph">
                  <wp:posOffset>9172049</wp:posOffset>
                </wp:positionV>
                <wp:extent cx="2906973" cy="190860"/>
                <wp:effectExtent l="0" t="0" r="27305" b="19050"/>
                <wp:wrapNone/>
                <wp:docPr id="240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6973" cy="1908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9EE657" id="Rectangle 240" o:spid="_x0000_s1026" style="position:absolute;margin-left:105.8pt;margin-top:722.2pt;width:228.9pt;height:15.0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" fillcolor="white [3212]" strokecolor="white [3201]" strokeweight="1.5pt"/>
            </w:pict>
          </mc:Fallback>
        </mc:AlternateContent>
      </w:r>
      <w:r w:rsidR="00544B1D">
        <w:rPr>
          <w:noProof/>
        </w:rPr>
        <w:drawing>
          <wp:inline distT="0" distB="0" distL="0" distR="0" wp14:anchorId="2239534B" wp14:editId="0C3D31F3">
            <wp:extent cx="12392168" cy="9540240"/>
            <wp:effectExtent l="0" t="0" r="952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struction tool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93173" cy="954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A8695D" w:rsidP="00544B1D">
      <w:pPr>
        <w:spacing w:after="160" w:line="259" w:lineRule="auto"/>
        <w:jc w:val="center"/>
        <w:sectPr w:rsidR="00544B1D" w:rsidSect="002210E2">
          <w:headerReference w:type="default" r:id="rId12"/>
          <w:pgSz w:w="23814" w:h="16839" w:orient="landscape" w:code="8"/>
          <w:pgMar w:top="284" w:right="284" w:bottom="284" w:left="284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7CA869D" wp14:editId="0F9B25F5">
                <wp:simplePos x="0" y="0"/>
                <wp:positionH relativeFrom="column">
                  <wp:posOffset>1315720</wp:posOffset>
                </wp:positionH>
                <wp:positionV relativeFrom="paragraph">
                  <wp:posOffset>9187289</wp:posOffset>
                </wp:positionV>
                <wp:extent cx="4026089" cy="231803"/>
                <wp:effectExtent l="0" t="0" r="12700" b="15875"/>
                <wp:wrapNone/>
                <wp:docPr id="205" name="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89" cy="2318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53C478" id="Rectangle 205" o:spid="_x0000_s1026" style="position:absolute;margin-left:103.6pt;margin-top:723.4pt;width:317pt;height:18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" fillcolor="white [3212]" strokecolor="white [3201]" strokeweight="1.5pt"/>
            </w:pict>
          </mc:Fallback>
        </mc:AlternateContent>
      </w:r>
      <w:r w:rsidR="00544B1D">
        <w:rPr>
          <w:noProof/>
        </w:rPr>
        <w:drawing>
          <wp:inline distT="0" distB="0" distL="0" distR="0">
            <wp:extent cx="12488838" cy="9622402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eparing scenery - tools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0089" cy="962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</w:pPr>
    </w:p>
    <w:p w:rsidR="00544B1D" w:rsidRDefault="00A65C6E" w:rsidP="00544B1D">
      <w:pPr>
        <w:spacing w:after="160" w:line="259" w:lineRule="auto"/>
        <w:jc w:val="center"/>
        <w:sectPr w:rsidR="00544B1D" w:rsidSect="00C13BB0">
          <w:pgSz w:w="23814" w:h="16839" w:orient="landscape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F77BA69" wp14:editId="1F371A80">
                <wp:simplePos x="0" y="0"/>
                <wp:positionH relativeFrom="column">
                  <wp:posOffset>1868914</wp:posOffset>
                </wp:positionH>
                <wp:positionV relativeFrom="paragraph">
                  <wp:posOffset>8277225</wp:posOffset>
                </wp:positionV>
                <wp:extent cx="3870251" cy="138223"/>
                <wp:effectExtent l="0" t="0" r="16510" b="14605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025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BE54555" id="Rectangle 224" o:spid="_x0000_s1026" style="position:absolute;margin-left:147.15pt;margin-top:651.75pt;width:304.75pt;height:10.9pt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" fillcolor="white [3212]" strokecolor="white [3201]" strokeweight="1.5pt"/>
            </w:pict>
          </mc:Fallback>
        </mc:AlternateContent>
      </w:r>
      <w:r w:rsidR="00A8695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E3FB7D2" wp14:editId="2D7BBED1">
                <wp:simplePos x="0" y="0"/>
                <wp:positionH relativeFrom="column">
                  <wp:posOffset>159072</wp:posOffset>
                </wp:positionH>
                <wp:positionV relativeFrom="paragraph">
                  <wp:posOffset>13078460</wp:posOffset>
                </wp:positionV>
                <wp:extent cx="3753134" cy="204716"/>
                <wp:effectExtent l="0" t="0" r="19050" b="24130"/>
                <wp:wrapNone/>
                <wp:docPr id="208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3134" cy="2047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A0AD7E" id="Rectangle 208" o:spid="_x0000_s1026" style="position:absolute;margin-left:12.55pt;margin-top:1029.8pt;width:295.5pt;height:16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" fillcolor="white [3212]" strokecolor="white [3201]" strokeweight="1.5pt"/>
            </w:pict>
          </mc:Fallback>
        </mc:AlternateContent>
      </w:r>
      <w:r w:rsidR="00544B1D">
        <w:br/>
      </w:r>
      <w:r w:rsidR="00C13BB0">
        <w:rPr>
          <w:noProof/>
        </w:rPr>
        <w:drawing>
          <wp:inline distT="0" distB="0" distL="0" distR="0" wp14:anchorId="7F54355C" wp14:editId="5C8FF7AA">
            <wp:extent cx="11261090" cy="8335014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oller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3012" cy="834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A65C6E" w:rsidP="00544B1D">
      <w:pPr>
        <w:spacing w:after="160" w:line="259" w:lineRule="auto"/>
        <w:jc w:val="center"/>
        <w:sectPr w:rsidR="00544B1D" w:rsidSect="00C13BB0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2721198" wp14:editId="3D19A0F4">
                <wp:simplePos x="0" y="0"/>
                <wp:positionH relativeFrom="column">
                  <wp:posOffset>149225</wp:posOffset>
                </wp:positionH>
                <wp:positionV relativeFrom="paragraph">
                  <wp:posOffset>13139529</wp:posOffset>
                </wp:positionV>
                <wp:extent cx="3870251" cy="138223"/>
                <wp:effectExtent l="0" t="0" r="16510" b="14605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025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F2AC053" id="Rectangle 226" o:spid="_x0000_s1026" style="position:absolute;margin-left:11.75pt;margin-top:1034.6pt;width:304.75pt;height:10.9pt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" fillcolor="white [3212]" strokecolor="white [3201]" strokeweight="1.5pt"/>
            </w:pict>
          </mc:Fallback>
        </mc:AlternateContent>
      </w:r>
      <w:r w:rsidR="00A8695D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25C1E4B" wp14:editId="4302EC27">
                <wp:simplePos x="0" y="0"/>
                <wp:positionH relativeFrom="column">
                  <wp:posOffset>1395730</wp:posOffset>
                </wp:positionH>
                <wp:positionV relativeFrom="paragraph">
                  <wp:posOffset>9123993</wp:posOffset>
                </wp:positionV>
                <wp:extent cx="2634017" cy="177421"/>
                <wp:effectExtent l="0" t="0" r="13970" b="13335"/>
                <wp:wrapNone/>
                <wp:docPr id="20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4017" cy="1774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E57F2D" id="Rectangle 207" o:spid="_x0000_s1026" style="position:absolute;margin-left:109.9pt;margin-top:718.4pt;width:207.4pt;height:13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" fillcolor="white [3212]" strokecolor="white [3201]" strokeweight="1.5pt"/>
            </w:pict>
          </mc:Fallback>
        </mc:AlternateContent>
      </w:r>
      <w:r w:rsidR="00C13BB0">
        <w:rPr>
          <w:noProof/>
        </w:rPr>
        <w:drawing>
          <wp:inline distT="0" distB="0" distL="0" distR="0" wp14:anchorId="622A63E4" wp14:editId="0F4705DC">
            <wp:extent cx="10332085" cy="134353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ransferring images - tool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2085" cy="1343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A8695D" w:rsidP="00544B1D">
      <w:pPr>
        <w:spacing w:after="160" w:line="259" w:lineRule="auto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40A73ED" wp14:editId="700E0CCF">
                <wp:simplePos x="0" y="0"/>
                <wp:positionH relativeFrom="column">
                  <wp:posOffset>458157</wp:posOffset>
                </wp:positionH>
                <wp:positionV relativeFrom="paragraph">
                  <wp:posOffset>12256135</wp:posOffset>
                </wp:positionV>
                <wp:extent cx="2838734" cy="232012"/>
                <wp:effectExtent l="0" t="0" r="19050" b="15875"/>
                <wp:wrapNone/>
                <wp:docPr id="210" name="Rectangl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734" cy="23201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EBA41D" id="Rectangle 210" o:spid="_x0000_s1026" style="position:absolute;margin-left:36.1pt;margin-top:965.05pt;width:223.5pt;height:18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" fillcolor="white [3212]" strokecolor="white [3201]" strokeweight="1.5pt"/>
            </w:pict>
          </mc:Fallback>
        </mc:AlternateContent>
      </w:r>
      <w:r w:rsidR="00544B1D">
        <w:rPr>
          <w:noProof/>
        </w:rPr>
        <w:drawing>
          <wp:inline distT="0" distB="0" distL="0" distR="0" wp14:anchorId="2203CFD1" wp14:editId="07485BEC">
            <wp:extent cx="9720072" cy="1263091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rushes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0072" cy="1263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  <w:sectPr w:rsidR="00544B1D" w:rsidSect="00544B1D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</w:p>
    <w:p w:rsidR="00544B1D" w:rsidRDefault="00A65C6E" w:rsidP="00544B1D">
      <w:pPr>
        <w:spacing w:after="160" w:line="259" w:lineRule="auto"/>
        <w:jc w:val="center"/>
        <w:sectPr w:rsidR="00544B1D" w:rsidSect="00C13BB0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D6CA442" wp14:editId="3BE6350B">
                <wp:simplePos x="0" y="0"/>
                <wp:positionH relativeFrom="column">
                  <wp:posOffset>503029</wp:posOffset>
                </wp:positionH>
                <wp:positionV relativeFrom="paragraph">
                  <wp:posOffset>12245975</wp:posOffset>
                </wp:positionV>
                <wp:extent cx="3870251" cy="138223"/>
                <wp:effectExtent l="0" t="0" r="16510" b="14605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025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E646C28" id="Rectangle 228" o:spid="_x0000_s1026" style="position:absolute;margin-left:39.6pt;margin-top:964.25pt;width:304.75pt;height:10.9p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" fillcolor="white [3212]" strokecolor="white [3201]" strokeweight="1.5pt"/>
            </w:pict>
          </mc:Fallback>
        </mc:AlternateContent>
      </w:r>
      <w:r w:rsidR="00C13BB0">
        <w:rPr>
          <w:noProof/>
        </w:rPr>
        <w:drawing>
          <wp:inline distT="0" distB="0" distL="0" distR="0" wp14:anchorId="60AE3BFF" wp14:editId="17407CDB">
            <wp:extent cx="9623220" cy="1250134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ower tools and spray equipment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7133" cy="1250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695D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002A185" wp14:editId="1FFB3B7E">
                <wp:simplePos x="0" y="0"/>
                <wp:positionH relativeFrom="column">
                  <wp:posOffset>1299210</wp:posOffset>
                </wp:positionH>
                <wp:positionV relativeFrom="paragraph">
                  <wp:posOffset>9211623</wp:posOffset>
                </wp:positionV>
                <wp:extent cx="3179928" cy="245451"/>
                <wp:effectExtent l="0" t="0" r="20955" b="21590"/>
                <wp:wrapNone/>
                <wp:docPr id="212" name="Rectangl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928" cy="24545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EDC0C6" id="Rectangle 212" o:spid="_x0000_s1026" style="position:absolute;margin-left:102.3pt;margin-top:725.3pt;width:250.4pt;height:19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" fillcolor="white [3212]" strokecolor="white [3201]" strokeweight="1.5pt"/>
            </w:pict>
          </mc:Fallback>
        </mc:AlternateContent>
      </w:r>
    </w:p>
    <w:p w:rsidR="00331BFC" w:rsidRDefault="00A8695D" w:rsidP="00544B1D">
      <w:pPr>
        <w:spacing w:after="160" w:line="259" w:lineRule="auto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C1BC44F" wp14:editId="6046D70D">
                <wp:simplePos x="0" y="0"/>
                <wp:positionH relativeFrom="column">
                  <wp:posOffset>497840</wp:posOffset>
                </wp:positionH>
                <wp:positionV relativeFrom="paragraph">
                  <wp:posOffset>12185963</wp:posOffset>
                </wp:positionV>
                <wp:extent cx="3630305" cy="204716"/>
                <wp:effectExtent l="0" t="0" r="27305" b="24130"/>
                <wp:wrapNone/>
                <wp:docPr id="214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0305" cy="2047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A74F40" id="Rectangle 214" o:spid="_x0000_s1026" style="position:absolute;margin-left:39.2pt;margin-top:959.5pt;width:285.85pt;height:16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" fillcolor="white [3212]" strokecolor="white [3201]" strokeweight="1.5pt"/>
            </w:pict>
          </mc:Fallback>
        </mc:AlternateContent>
      </w:r>
    </w:p>
    <w:p w:rsidR="00331BFC" w:rsidRPr="00331BFC" w:rsidRDefault="00331BFC" w:rsidP="00331BFC"/>
    <w:p w:rsidR="00331BFC" w:rsidRDefault="00331BFC" w:rsidP="00331BFC"/>
    <w:p w:rsidR="00544B1D" w:rsidRDefault="00331BFC" w:rsidP="00331BFC">
      <w:pPr>
        <w:tabs>
          <w:tab w:val="left" w:pos="11026"/>
        </w:tabs>
      </w:pPr>
      <w:r>
        <w:tab/>
      </w: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165B21" w:rsidP="00C13BB0">
      <w:pPr>
        <w:tabs>
          <w:tab w:val="left" w:pos="11026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B901A88" wp14:editId="4256B770">
                <wp:simplePos x="0" y="0"/>
                <wp:positionH relativeFrom="column">
                  <wp:posOffset>118110</wp:posOffset>
                </wp:positionH>
                <wp:positionV relativeFrom="paragraph">
                  <wp:posOffset>7890348</wp:posOffset>
                </wp:positionV>
                <wp:extent cx="3869690" cy="137795"/>
                <wp:effectExtent l="0" t="0" r="16510" b="14605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9690" cy="1377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35F0F04" id="Rectangle 230" o:spid="_x0000_s1026" style="position:absolute;margin-left:9.3pt;margin-top:621.3pt;width:304.7pt;height:10.85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" fillcolor="white [3212]" strokecolor="white [3201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C5111C6" wp14:editId="6D238AD5">
                <wp:simplePos x="0" y="0"/>
                <wp:positionH relativeFrom="column">
                  <wp:posOffset>8458200</wp:posOffset>
                </wp:positionH>
                <wp:positionV relativeFrom="paragraph">
                  <wp:posOffset>3318823</wp:posOffset>
                </wp:positionV>
                <wp:extent cx="1650971" cy="286603"/>
                <wp:effectExtent l="0" t="0" r="26035" b="18415"/>
                <wp:wrapNone/>
                <wp:docPr id="241" name="Rectangl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0971" cy="2866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65B21" w:rsidRPr="00165B21" w:rsidRDefault="00165B21" w:rsidP="00165B21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[</w:t>
                            </w:r>
                            <w:r w:rsidRPr="00165B21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 be used with muslin wrap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5111C6" id="Rectangle 241" o:spid="_x0000_s1028" style="position:absolute;left:0;text-align:left;margin-left:666pt;margin-top:261.3pt;width:130pt;height:22.5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" fillcolor="white [3212]" strokecolor="white [3212]" strokeweight="1pt">
                <v:textbox>
                  <w:txbxContent>
                    <w:p w:rsidR="00165B21" w:rsidRPr="00165B21" w:rsidRDefault="00165B21" w:rsidP="00165B21">
                      <w:pPr>
                        <w:rPr>
                          <w:rFonts w:ascii="Arial" w:hAnsi="Arial" w:cs="Arial"/>
                          <w:color w:val="000000" w:themeColor="text1"/>
                          <w:sz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[</w:t>
                      </w:r>
                      <w:r w:rsidRPr="00165B21">
                        <w:rPr>
                          <w:rFonts w:ascii="Arial" w:hAnsi="Arial" w:cs="Arial"/>
                          <w:color w:val="000000" w:themeColor="text1"/>
                          <w:sz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 be used with muslin wrap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]</w:t>
                      </w:r>
                    </w:p>
                  </w:txbxContent>
                </v:textbox>
              </v:rect>
            </w:pict>
          </mc:Fallback>
        </mc:AlternateContent>
      </w:r>
      <w:r w:rsidR="00C13BB0">
        <w:rPr>
          <w:noProof/>
        </w:rPr>
        <w:drawing>
          <wp:inline distT="0" distB="0" distL="0" distR="0" wp14:anchorId="2116BFD2" wp14:editId="00C9B249">
            <wp:extent cx="10330815" cy="816136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oodgraining tools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9738" cy="816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331BFC" w:rsidP="00331BFC">
      <w:pPr>
        <w:tabs>
          <w:tab w:val="left" w:pos="11026"/>
        </w:tabs>
        <w:jc w:val="center"/>
        <w:sectPr w:rsidR="00331BFC" w:rsidSect="00C13BB0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9486900" cy="139954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ATA MINIJET and clarke compressor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6900" cy="139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A8695D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A1DD820" wp14:editId="25F908C9">
                <wp:simplePos x="0" y="0"/>
                <wp:positionH relativeFrom="column">
                  <wp:posOffset>1289685</wp:posOffset>
                </wp:positionH>
                <wp:positionV relativeFrom="paragraph">
                  <wp:posOffset>9221632</wp:posOffset>
                </wp:positionV>
                <wp:extent cx="3316405" cy="204508"/>
                <wp:effectExtent l="0" t="0" r="17780" b="24130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6405" cy="2045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13AED" id="Rectangle 219" o:spid="_x0000_s1026" style="position:absolute;margin-left:101.55pt;margin-top:726.1pt;width:261.15pt;height:16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" fillcolor="white [3212]" strokecolor="white [3201]" strokeweight="1.5pt"/>
            </w:pict>
          </mc:Fallback>
        </mc:AlternateContent>
      </w:r>
      <w:r w:rsidR="00331BFC">
        <w:rPr>
          <w:noProof/>
        </w:rPr>
        <w:drawing>
          <wp:inline distT="0" distB="0" distL="0" distR="0" wp14:anchorId="46988DA3" wp14:editId="657E8F43">
            <wp:extent cx="12467791" cy="955370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abrics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1098" cy="955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A8695D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655F443" wp14:editId="7A885E24">
                <wp:simplePos x="0" y="0"/>
                <wp:positionH relativeFrom="column">
                  <wp:posOffset>1209362</wp:posOffset>
                </wp:positionH>
                <wp:positionV relativeFrom="paragraph">
                  <wp:posOffset>9367520</wp:posOffset>
                </wp:positionV>
                <wp:extent cx="3084394" cy="218156"/>
                <wp:effectExtent l="0" t="0" r="20955" b="10795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4394" cy="2181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3E988E" id="Rectangle 220" o:spid="_x0000_s1026" style="position:absolute;margin-left:95.25pt;margin-top:737.6pt;width:242.85pt;height:17.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4A291AD1" wp14:editId="25F6A63C">
            <wp:extent cx="12668525" cy="974101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rimer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2667" cy="974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232A3B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D1BB870" wp14:editId="2B7F9188">
                <wp:simplePos x="0" y="0"/>
                <wp:positionH relativeFrom="column">
                  <wp:posOffset>1387797</wp:posOffset>
                </wp:positionH>
                <wp:positionV relativeFrom="paragraph">
                  <wp:posOffset>9106535</wp:posOffset>
                </wp:positionV>
                <wp:extent cx="3998794" cy="204716"/>
                <wp:effectExtent l="0" t="0" r="20955" b="24130"/>
                <wp:wrapNone/>
                <wp:docPr id="223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8794" cy="2047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C45747" id="Rectangle 223" o:spid="_x0000_s1026" style="position:absolute;margin-left:109.3pt;margin-top:717.05pt;width:314.85pt;height:16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7CBC5D74" wp14:editId="615A2F2A">
            <wp:extent cx="12310280" cy="9465552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oloured paints, dyes and stains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2923" cy="946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232A3B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89E86A1" wp14:editId="549FC639">
                <wp:simplePos x="0" y="0"/>
                <wp:positionH relativeFrom="column">
                  <wp:posOffset>1400175</wp:posOffset>
                </wp:positionH>
                <wp:positionV relativeFrom="paragraph">
                  <wp:posOffset>9106848</wp:posOffset>
                </wp:positionV>
                <wp:extent cx="3343701" cy="163565"/>
                <wp:effectExtent l="0" t="0" r="28575" b="27305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701" cy="1635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A42D97" id="Rectangle 225" o:spid="_x0000_s1026" style="position:absolute;margin-left:110.25pt;margin-top:717.05pt;width:263.3pt;height:12.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7CE4316C" wp14:editId="5948E728">
            <wp:extent cx="12255689" cy="93991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pecialised Finishe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7481" cy="940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232A3B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81AC826" wp14:editId="667D4613">
                <wp:simplePos x="0" y="0"/>
                <wp:positionH relativeFrom="column">
                  <wp:posOffset>1164277</wp:posOffset>
                </wp:positionH>
                <wp:positionV relativeFrom="paragraph">
                  <wp:posOffset>9409430</wp:posOffset>
                </wp:positionV>
                <wp:extent cx="2511188" cy="218156"/>
                <wp:effectExtent l="0" t="0" r="22860" b="10795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1188" cy="2181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D1018A" id="Rectangle 227" o:spid="_x0000_s1026" style="position:absolute;margin-left:91.7pt;margin-top:740.9pt;width:197.75pt;height:17.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3FB3B289" wp14:editId="6BD4F8B9">
            <wp:extent cx="12724748" cy="9758879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etallic finishes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6399" cy="976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8A5689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941F7A5" wp14:editId="72C663C2">
                <wp:simplePos x="0" y="0"/>
                <wp:positionH relativeFrom="column">
                  <wp:posOffset>1457174</wp:posOffset>
                </wp:positionH>
                <wp:positionV relativeFrom="paragraph">
                  <wp:posOffset>8986577</wp:posOffset>
                </wp:positionV>
                <wp:extent cx="3043451" cy="204716"/>
                <wp:effectExtent l="0" t="0" r="24130" b="24130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3451" cy="2047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93496C" id="Rectangle 229" o:spid="_x0000_s1026" style="position:absolute;margin-left:114.75pt;margin-top:707.6pt;width:239.65pt;height:16.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072D8D6D" wp14:editId="79973E06">
            <wp:extent cx="12160155" cy="935012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Varnishes (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882" cy="93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800762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0C9659C" wp14:editId="194BB8F0">
                <wp:simplePos x="0" y="0"/>
                <wp:positionH relativeFrom="column">
                  <wp:posOffset>5531485</wp:posOffset>
                </wp:positionH>
                <wp:positionV relativeFrom="paragraph">
                  <wp:posOffset>5383530</wp:posOffset>
                </wp:positionV>
                <wp:extent cx="973455" cy="296545"/>
                <wp:effectExtent l="0" t="0" r="17145" b="27305"/>
                <wp:wrapNone/>
                <wp:docPr id="232" name="Rounded 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3455" cy="29654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75758" w:rsidRPr="00165B21" w:rsidRDefault="00275758" w:rsidP="0027575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65B21">
                              <w:rPr>
                                <w:rFonts w:ascii="Arial" w:hAnsi="Arial" w:cs="Arial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solvents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C9659C" id="Rounded Rectangle 232" o:spid="_x0000_s1029" style="position:absolute;left:0;text-align:left;margin-left:435.55pt;margin-top:423.9pt;width:76.65pt;height:23.3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" fillcolor="white [3201]" strokecolor="#aeaaaa [2414]" strokeweight="1pt">
                <v:stroke joinstyle="miter"/>
                <v:textbox>
                  <w:txbxContent>
                    <w:p w:rsidR="00275758" w:rsidRPr="00165B21" w:rsidRDefault="00275758" w:rsidP="0027575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65B21">
                        <w:rPr>
                          <w:rFonts w:ascii="Arial" w:hAnsi="Arial" w:cs="Arial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solvents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3E93BB3" wp14:editId="65A419EB">
                <wp:simplePos x="0" y="0"/>
                <wp:positionH relativeFrom="column">
                  <wp:posOffset>6742620</wp:posOffset>
                </wp:positionH>
                <wp:positionV relativeFrom="paragraph">
                  <wp:posOffset>4875530</wp:posOffset>
                </wp:positionV>
                <wp:extent cx="1068779" cy="320634"/>
                <wp:effectExtent l="0" t="0" r="17145" b="22860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79" cy="3206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00762" w:rsidRPr="00800762" w:rsidRDefault="00800762" w:rsidP="0080076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00762">
                              <w:rPr>
                                <w:rFonts w:ascii="Arial" w:hAnsi="Arial" w:cs="Arial"/>
                                <w:color w:val="000000" w:themeColor="text1"/>
                                <w:sz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solvents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E93BB3" id="Rectangle 234" o:spid="_x0000_s1030" style="position:absolute;left:0;text-align:left;margin-left:530.9pt;margin-top:383.9pt;width:84.15pt;height:25.25pt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" fillcolor="white [3212]" strokecolor="white [3212]" strokeweight="1pt">
                <v:textbox>
                  <w:txbxContent>
                    <w:p w:rsidR="00800762" w:rsidRPr="00800762" w:rsidRDefault="00800762" w:rsidP="0080076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00762">
                        <w:rPr>
                          <w:rFonts w:ascii="Arial" w:hAnsi="Arial" w:cs="Arial"/>
                          <w:color w:val="000000" w:themeColor="text1"/>
                          <w:sz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solvents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38328AE" wp14:editId="39BC9306">
                <wp:simplePos x="0" y="0"/>
                <wp:positionH relativeFrom="column">
                  <wp:posOffset>1189990</wp:posOffset>
                </wp:positionH>
                <wp:positionV relativeFrom="paragraph">
                  <wp:posOffset>9467850</wp:posOffset>
                </wp:positionV>
                <wp:extent cx="3869690" cy="137795"/>
                <wp:effectExtent l="0" t="0" r="16510" b="14605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9690" cy="1377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79AB2F" id="Rectangle 231" o:spid="_x0000_s1026" style="position:absolute;margin-left:93.7pt;margin-top:745.5pt;width:304.7pt;height:10.85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3403F1EE" wp14:editId="1664F97A">
            <wp:extent cx="12706066" cy="9769879"/>
            <wp:effectExtent l="0" t="0" r="635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dhesives and Thinners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7498" cy="97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2E0477" w:rsidP="00331BFC">
      <w:pPr>
        <w:tabs>
          <w:tab w:val="left" w:pos="11026"/>
        </w:tabs>
        <w:jc w:val="center"/>
      </w:pPr>
      <w:r>
        <w:t xml:space="preserve"> </w:t>
      </w:r>
    </w:p>
    <w:p w:rsidR="00707451" w:rsidRDefault="002E0477" w:rsidP="00331BFC">
      <w:pPr>
        <w:tabs>
          <w:tab w:val="left" w:pos="11026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AC7E756" wp14:editId="4202AB4E">
                <wp:simplePos x="0" y="0"/>
                <wp:positionH relativeFrom="column">
                  <wp:posOffset>1585179</wp:posOffset>
                </wp:positionH>
                <wp:positionV relativeFrom="paragraph">
                  <wp:posOffset>8769350</wp:posOffset>
                </wp:positionV>
                <wp:extent cx="3554380" cy="265814"/>
                <wp:effectExtent l="0" t="0" r="27305" b="20320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4380" cy="2658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AD56E" id="Rectangle 193" o:spid="_x0000_s1026" style="position:absolute;margin-left:124.8pt;margin-top:690.5pt;width:279.85pt;height:20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" fillcolor="white [3212]" strokecolor="white [3201]" strokeweight="1.5pt"/>
            </w:pict>
          </mc:Fallback>
        </mc:AlternateContent>
      </w:r>
      <w:r w:rsidR="00A8695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B9700B" wp14:editId="360C1ADB">
                <wp:simplePos x="0" y="0"/>
                <wp:positionH relativeFrom="column">
                  <wp:posOffset>1345039</wp:posOffset>
                </wp:positionH>
                <wp:positionV relativeFrom="paragraph">
                  <wp:posOffset>9250680</wp:posOffset>
                </wp:positionV>
                <wp:extent cx="3870251" cy="138223"/>
                <wp:effectExtent l="0" t="0" r="16510" b="14605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025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C13606" id="Rectangle 192" o:spid="_x0000_s1026" style="position:absolute;margin-left:105.9pt;margin-top:728.4pt;width:304.75pt;height:10.9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096F1AA1" wp14:editId="065D4884">
            <wp:extent cx="11981793" cy="9231734"/>
            <wp:effectExtent l="0" t="0" r="127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Health and Safety in the Paintshop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9077" cy="923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A8695D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B3A201" wp14:editId="5D5AE717">
                <wp:simplePos x="0" y="0"/>
                <wp:positionH relativeFrom="column">
                  <wp:posOffset>1345039</wp:posOffset>
                </wp:positionH>
                <wp:positionV relativeFrom="paragraph">
                  <wp:posOffset>9192895</wp:posOffset>
                </wp:positionV>
                <wp:extent cx="3870251" cy="138223"/>
                <wp:effectExtent l="0" t="0" r="16510" b="14605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025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C45E8C" id="Rectangle 29" o:spid="_x0000_s1026" style="position:absolute;margin-left:105.9pt;margin-top:723.85pt;width:304.75pt;height:10.9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1D5D68E6" wp14:editId="238E017E">
            <wp:extent cx="12358600" cy="9505401"/>
            <wp:effectExtent l="0" t="0" r="508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ersonal Protective Equipment - PPE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2069" cy="950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A8695D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257370" wp14:editId="5ACA8DCA">
                <wp:simplePos x="0" y="0"/>
                <wp:positionH relativeFrom="column">
                  <wp:posOffset>1280795</wp:posOffset>
                </wp:positionH>
                <wp:positionV relativeFrom="paragraph">
                  <wp:posOffset>9364667</wp:posOffset>
                </wp:positionV>
                <wp:extent cx="3870251" cy="138223"/>
                <wp:effectExtent l="0" t="0" r="16510" b="1460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025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F04EF9E" id="Rectangle 30" o:spid="_x0000_s1026" style="position:absolute;margin-left:100.85pt;margin-top:737.4pt;width:304.75pt;height:10.9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27AE7333" wp14:editId="6A8625D2">
            <wp:extent cx="12596884" cy="9708867"/>
            <wp:effectExtent l="0" t="0" r="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ndependent Study in the Paintshop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013" cy="970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A8695D" w:rsidP="00331BFC">
      <w:pPr>
        <w:tabs>
          <w:tab w:val="left" w:pos="11026"/>
        </w:tabs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65CF44" wp14:editId="57CD45B5">
                <wp:simplePos x="0" y="0"/>
                <wp:positionH relativeFrom="column">
                  <wp:posOffset>1472565</wp:posOffset>
                </wp:positionH>
                <wp:positionV relativeFrom="paragraph">
                  <wp:posOffset>9004613</wp:posOffset>
                </wp:positionV>
                <wp:extent cx="3870251" cy="138223"/>
                <wp:effectExtent l="0" t="0" r="16510" b="1460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025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FE2F2B9" id="Rectangle 28" o:spid="_x0000_s1026" style="position:absolute;margin-left:115.95pt;margin-top:709pt;width:304.75pt;height:10.9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" fillcolor="white [3212]" strokecolor="white [3201]" strokeweight="1.5pt"/>
            </w:pict>
          </mc:Fallback>
        </mc:AlternateContent>
      </w:r>
      <w:r w:rsidR="00707451">
        <w:rPr>
          <w:noProof/>
        </w:rPr>
        <w:drawing>
          <wp:inline distT="0" distB="0" distL="0" distR="0" wp14:anchorId="78F82111" wp14:editId="62199417">
            <wp:extent cx="12089071" cy="9294125"/>
            <wp:effectExtent l="0" t="0" r="8255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OOKS - SCENIC ART AND VISUAL REFERENCES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4357" cy="929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FF0AEF" w:rsidP="00B8488A">
      <w:pPr>
        <w:tabs>
          <w:tab w:val="left" w:pos="11026"/>
        </w:tabs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6C8672A" wp14:editId="012AB3D7">
                <wp:simplePos x="0" y="0"/>
                <wp:positionH relativeFrom="column">
                  <wp:posOffset>297180</wp:posOffset>
                </wp:positionH>
                <wp:positionV relativeFrom="paragraph">
                  <wp:posOffset>9040173</wp:posOffset>
                </wp:positionV>
                <wp:extent cx="4189862" cy="165071"/>
                <wp:effectExtent l="0" t="0" r="20320" b="26035"/>
                <wp:wrapNone/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9862" cy="1650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D57E20" id="Rectangle 237" o:spid="_x0000_s1026" style="position:absolute;margin-left:23.4pt;margin-top:711.8pt;width:329.9pt;height:13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" fillcolor="white [3212]" strokecolor="white [3201]" strokeweight="1.5pt"/>
            </w:pict>
          </mc:Fallback>
        </mc:AlternateContent>
      </w:r>
      <w:r w:rsidR="002E0477">
        <w:rPr>
          <w:noProof/>
        </w:rPr>
        <w:drawing>
          <wp:inline distT="0" distB="0" distL="0" distR="0" wp14:anchorId="5C6DFE5B" wp14:editId="02C3DCC0">
            <wp:extent cx="12164303" cy="9315450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OOKS - PAINTING MATERIALS, TROMPE L'OEIL AND FAUX FINISHES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8932" cy="931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7B47">
        <w:rPr>
          <w:noProof/>
        </w:rPr>
        <w:drawing>
          <wp:inline distT="0" distB="0" distL="0" distR="0" wp14:anchorId="2EF8769C" wp14:editId="0CEB15BF">
            <wp:extent cx="2459270" cy="1604240"/>
            <wp:effectExtent l="0" t="0" r="0" b="0"/>
            <wp:docPr id="233" name="Picture 233" descr="C:\Users\gfry\Desktop\wilc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:\Users\gfry\Desktop\wilcox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86" cy="160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695D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1ADE70D" wp14:editId="7785AD12">
                <wp:simplePos x="0" y="0"/>
                <wp:positionH relativeFrom="column">
                  <wp:posOffset>1222375</wp:posOffset>
                </wp:positionH>
                <wp:positionV relativeFrom="paragraph">
                  <wp:posOffset>9427101</wp:posOffset>
                </wp:positionV>
                <wp:extent cx="3349256" cy="127591"/>
                <wp:effectExtent l="0" t="0" r="22860" b="2540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9256" cy="1275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89B48B" id="Rectangle 5" o:spid="_x0000_s1026" style="position:absolute;margin-left:96.25pt;margin-top:742.3pt;width:263.7pt;height:10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" fillcolor="white [3212]" strokecolor="white [3201]" strokeweight="1.5pt"/>
            </w:pict>
          </mc:Fallback>
        </mc:AlternateContent>
      </w:r>
    </w:p>
    <w:p w:rsidR="00713F16" w:rsidRDefault="00162128" w:rsidP="00331BFC">
      <w:pPr>
        <w:tabs>
          <w:tab w:val="left" w:pos="11026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4D7317" wp14:editId="5C451464">
                <wp:simplePos x="0" y="0"/>
                <wp:positionH relativeFrom="column">
                  <wp:posOffset>1296670</wp:posOffset>
                </wp:positionH>
                <wp:positionV relativeFrom="paragraph">
                  <wp:posOffset>9293225</wp:posOffset>
                </wp:positionV>
                <wp:extent cx="4124960" cy="148590"/>
                <wp:effectExtent l="0" t="0" r="27940" b="2286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4960" cy="1485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76972" id="Rectangle 4" o:spid="_x0000_s1026" style="position:absolute;margin-left:102.1pt;margin-top:731.75pt;width:324.8pt;height:11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" fillcolor="white [3212]" strokecolor="white [3201]" strokeweight="1.5pt"/>
            </w:pict>
          </mc:Fallback>
        </mc:AlternateContent>
      </w:r>
      <w:r w:rsidR="008A5689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12C34C4" wp14:editId="77F12761">
                <wp:simplePos x="0" y="0"/>
                <wp:positionH relativeFrom="column">
                  <wp:posOffset>1143494</wp:posOffset>
                </wp:positionH>
                <wp:positionV relativeFrom="paragraph">
                  <wp:posOffset>6701</wp:posOffset>
                </wp:positionV>
                <wp:extent cx="1105468" cy="313690"/>
                <wp:effectExtent l="0" t="0" r="19050" b="10160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468" cy="313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2685AE" id="Rectangle 238" o:spid="_x0000_s1026" style="position:absolute;margin-left:90.05pt;margin-top:.55pt;width:87.05pt;height:24.7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" fillcolor="white [3212]" strokecolor="white [3201]" strokeweight="1.5pt"/>
            </w:pict>
          </mc:Fallback>
        </mc:AlternateContent>
      </w:r>
    </w:p>
    <w:p w:rsidR="00713F16" w:rsidRDefault="00FF0AEF" w:rsidP="00FB7B47">
      <w:pPr>
        <w:spacing w:after="160" w:line="259" w:lineRule="auto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EE27765" wp14:editId="510B622A">
                <wp:simplePos x="0" y="0"/>
                <wp:positionH relativeFrom="column">
                  <wp:posOffset>12211429</wp:posOffset>
                </wp:positionH>
                <wp:positionV relativeFrom="paragraph">
                  <wp:posOffset>9123045</wp:posOffset>
                </wp:positionV>
                <wp:extent cx="1780967" cy="286603"/>
                <wp:effectExtent l="0" t="0" r="10160" b="18415"/>
                <wp:wrapNone/>
                <wp:docPr id="239" name="Rectang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0967" cy="2866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E26E68" id="Rectangle 239" o:spid="_x0000_s1026" style="position:absolute;margin-left:961.55pt;margin-top:718.35pt;width:140.25pt;height:22.5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" fillcolor="white [3212]" strokecolor="white [3201]" strokeweight="1.5pt"/>
            </w:pict>
          </mc:Fallback>
        </mc:AlternateContent>
      </w:r>
      <w:r w:rsidR="002E0477">
        <w:rPr>
          <w:noProof/>
        </w:rPr>
        <w:drawing>
          <wp:inline distT="0" distB="0" distL="0" distR="0" wp14:anchorId="1A57444A" wp14:editId="20E37FC9">
            <wp:extent cx="13060907" cy="9491448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OLOUR MIXING STEP BY STEP GUIDE WITH CHART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2765" cy="949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7D6" w:rsidRDefault="002117D6" w:rsidP="00331BFC">
      <w:pPr>
        <w:tabs>
          <w:tab w:val="left" w:pos="11026"/>
        </w:tabs>
        <w:jc w:val="center"/>
        <w:sectPr w:rsidR="002117D6" w:rsidSect="00331BFC">
          <w:pgSz w:w="23814" w:h="16839" w:orient="landscape" w:code="8"/>
          <w:pgMar w:top="284" w:right="284" w:bottom="284" w:left="284" w:header="709" w:footer="709" w:gutter="0"/>
          <w:cols w:space="708"/>
          <w:docGrid w:linePitch="360"/>
        </w:sectPr>
      </w:pPr>
    </w:p>
    <w:p w:rsidR="006237DB" w:rsidRDefault="006237DB" w:rsidP="00331BFC">
      <w:pPr>
        <w:tabs>
          <w:tab w:val="left" w:pos="11026"/>
        </w:tabs>
        <w:jc w:val="center"/>
      </w:pPr>
    </w:p>
    <w:p w:rsidR="006237DB" w:rsidRDefault="006237DB" w:rsidP="00331BFC">
      <w:pPr>
        <w:tabs>
          <w:tab w:val="left" w:pos="11026"/>
        </w:tabs>
        <w:jc w:val="center"/>
      </w:pPr>
    </w:p>
    <w:p w:rsidR="006237DB" w:rsidRDefault="006237DB" w:rsidP="00331BFC">
      <w:pPr>
        <w:tabs>
          <w:tab w:val="left" w:pos="11026"/>
        </w:tabs>
        <w:jc w:val="center"/>
      </w:pPr>
    </w:p>
    <w:p w:rsidR="002117D6" w:rsidRDefault="006237DB" w:rsidP="00331BFC">
      <w:pPr>
        <w:tabs>
          <w:tab w:val="left" w:pos="11026"/>
        </w:tabs>
        <w:jc w:val="center"/>
      </w:pPr>
      <w:r>
        <w:object w:dxaOrig="15672" w:dyaOrig="111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5.25pt;height:412.15pt" o:ole="">
            <v:imagedata r:id="rId34" o:title=""/>
          </v:shape>
          <o:OLEObject Type="Embed" ProgID="Excel.Sheet.8" ShapeID="_x0000_i1025" DrawAspect="Content" ObjectID="_1528870918" r:id="rId35"/>
        </w:object>
      </w:r>
    </w:p>
    <w:p w:rsidR="006237DB" w:rsidRDefault="006237DB" w:rsidP="00331BFC">
      <w:pPr>
        <w:tabs>
          <w:tab w:val="left" w:pos="11026"/>
        </w:tabs>
        <w:jc w:val="center"/>
      </w:pPr>
    </w:p>
    <w:p w:rsidR="006237DB" w:rsidRDefault="006237DB" w:rsidP="00331BFC">
      <w:pPr>
        <w:tabs>
          <w:tab w:val="left" w:pos="11026"/>
        </w:tabs>
        <w:jc w:val="center"/>
      </w:pPr>
    </w:p>
    <w:p w:rsidR="006237DB" w:rsidRDefault="006237DB" w:rsidP="00331BFC">
      <w:pPr>
        <w:tabs>
          <w:tab w:val="left" w:pos="11026"/>
        </w:tabs>
        <w:jc w:val="center"/>
      </w:pPr>
    </w:p>
    <w:p w:rsidR="006237DB" w:rsidRDefault="006237DB" w:rsidP="00331BFC">
      <w:pPr>
        <w:tabs>
          <w:tab w:val="left" w:pos="11026"/>
        </w:tabs>
        <w:jc w:val="center"/>
      </w:pPr>
    </w:p>
    <w:p w:rsidR="006237DB" w:rsidRDefault="006237DB" w:rsidP="00331BFC">
      <w:pPr>
        <w:tabs>
          <w:tab w:val="left" w:pos="11026"/>
        </w:tabs>
        <w:jc w:val="center"/>
      </w:pPr>
    </w:p>
    <w:p w:rsidR="006237DB" w:rsidRDefault="006237DB" w:rsidP="00331BFC">
      <w:pPr>
        <w:tabs>
          <w:tab w:val="left" w:pos="11026"/>
        </w:tabs>
        <w:jc w:val="center"/>
      </w:pPr>
    </w:p>
    <w:p w:rsidR="006237DB" w:rsidRDefault="006237DB" w:rsidP="00331BFC">
      <w:pPr>
        <w:tabs>
          <w:tab w:val="left" w:pos="11026"/>
        </w:tabs>
        <w:jc w:val="center"/>
        <w:sectPr w:rsidR="006237DB" w:rsidSect="002117D6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  <w:r>
        <w:object w:dxaOrig="17474" w:dyaOrig="11457">
          <v:shape id="_x0000_i1026" type="#_x0000_t75" style="width:690.2pt;height:454.35pt" o:ole="">
            <v:imagedata r:id="rId36" o:title=""/>
          </v:shape>
          <o:OLEObject Type="Embed" ProgID="Excel.Sheet.8" ShapeID="_x0000_i1026" DrawAspect="Content" ObjectID="_1528870919" r:id="rId37"/>
        </w:object>
      </w:r>
    </w:p>
    <w:p w:rsidR="002117D6" w:rsidRDefault="006237DB" w:rsidP="006237DB">
      <w:pPr>
        <w:spacing w:after="160" w:line="259" w:lineRule="auto"/>
        <w:jc w:val="center"/>
      </w:pPr>
      <w:r>
        <w:object w:dxaOrig="16748" w:dyaOrig="11591">
          <v:shape id="_x0000_i1027" type="#_x0000_t75" style="width:734.9pt;height:533.8pt" o:ole="">
            <v:imagedata r:id="rId38" o:title=""/>
          </v:shape>
          <o:OLEObject Type="Embed" ProgID="Excel.Sheet.8" ShapeID="_x0000_i1027" DrawAspect="Content" ObjectID="_1528870920" r:id="rId39"/>
        </w:object>
      </w:r>
    </w:p>
    <w:p w:rsidR="006237DB" w:rsidRDefault="006237DB" w:rsidP="006237DB">
      <w:pPr>
        <w:spacing w:after="160" w:line="259" w:lineRule="auto"/>
        <w:jc w:val="center"/>
      </w:pPr>
    </w:p>
    <w:p w:rsidR="006237DB" w:rsidRDefault="006237DB" w:rsidP="006237DB">
      <w:pPr>
        <w:spacing w:after="160" w:line="259" w:lineRule="auto"/>
        <w:jc w:val="center"/>
      </w:pPr>
      <w:r>
        <w:object w:dxaOrig="17015" w:dyaOrig="11828">
          <v:shape id="_x0000_i1028" type="#_x0000_t75" style="width:727.45pt;height:474.2pt" o:ole="">
            <v:imagedata r:id="rId40" o:title=""/>
          </v:shape>
          <o:OLEObject Type="Embed" ProgID="Excel.Sheet.8" ShapeID="_x0000_i1028" DrawAspect="Content" ObjectID="_1528870921" r:id="rId41"/>
        </w:object>
      </w:r>
    </w:p>
    <w:p w:rsidR="006237DB" w:rsidRDefault="006237DB" w:rsidP="006237DB">
      <w:pPr>
        <w:spacing w:after="160" w:line="259" w:lineRule="auto"/>
        <w:jc w:val="center"/>
        <w:sectPr w:rsidR="006237DB" w:rsidSect="002117D6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</w:p>
    <w:p w:rsidR="00AB40BF" w:rsidRDefault="00AB40BF" w:rsidP="006237DB">
      <w:pPr>
        <w:tabs>
          <w:tab w:val="left" w:pos="7597"/>
        </w:tabs>
        <w:jc w:val="center"/>
      </w:pPr>
    </w:p>
    <w:p w:rsidR="00AB40BF" w:rsidRDefault="00AB40BF" w:rsidP="006237DB">
      <w:pPr>
        <w:tabs>
          <w:tab w:val="left" w:pos="7597"/>
        </w:tabs>
        <w:jc w:val="center"/>
      </w:pPr>
    </w:p>
    <w:p w:rsidR="00AB40BF" w:rsidRDefault="00AB40BF" w:rsidP="006237DB">
      <w:pPr>
        <w:tabs>
          <w:tab w:val="left" w:pos="7597"/>
        </w:tabs>
        <w:jc w:val="center"/>
      </w:pPr>
    </w:p>
    <w:p w:rsidR="00713F16" w:rsidRDefault="003B7FF7" w:rsidP="006237DB">
      <w:pPr>
        <w:tabs>
          <w:tab w:val="left" w:pos="7597"/>
        </w:tabs>
        <w:jc w:val="center"/>
      </w:pPr>
      <w:r>
        <w:object w:dxaOrig="18755" w:dyaOrig="13026">
          <v:shape id="_x0000_i1029" type="#_x0000_t75" style="width:731.15pt;height:477.95pt" o:ole="">
            <v:imagedata r:id="rId42" o:title=""/>
          </v:shape>
          <o:OLEObject Type="Embed" ProgID="Excel.Sheet.8" ShapeID="_x0000_i1029" DrawAspect="Content" ObjectID="_1528870922" r:id="rId43"/>
        </w:object>
      </w:r>
    </w:p>
    <w:p w:rsidR="00AB40BF" w:rsidRDefault="00AB40BF" w:rsidP="006237DB">
      <w:pPr>
        <w:tabs>
          <w:tab w:val="left" w:pos="7597"/>
        </w:tabs>
        <w:jc w:val="center"/>
      </w:pPr>
    </w:p>
    <w:p w:rsidR="00AB40BF" w:rsidRDefault="00AB40BF" w:rsidP="006237DB">
      <w:pPr>
        <w:tabs>
          <w:tab w:val="left" w:pos="7597"/>
        </w:tabs>
        <w:jc w:val="center"/>
      </w:pPr>
    </w:p>
    <w:p w:rsidR="00AB40BF" w:rsidRPr="002117D6" w:rsidRDefault="00AB40BF" w:rsidP="006237DB">
      <w:pPr>
        <w:tabs>
          <w:tab w:val="left" w:pos="7597"/>
        </w:tabs>
        <w:jc w:val="center"/>
      </w:pPr>
    </w:p>
    <w:p w:rsidR="002117D6" w:rsidRDefault="002117D6" w:rsidP="00A8695D">
      <w:pPr>
        <w:spacing w:after="160" w:line="259" w:lineRule="auto"/>
        <w:ind w:left="426"/>
        <w:jc w:val="center"/>
      </w:pPr>
    </w:p>
    <w:p w:rsidR="003B7FF7" w:rsidRDefault="003B7FF7" w:rsidP="006237DB">
      <w:pPr>
        <w:spacing w:after="160" w:line="259" w:lineRule="auto"/>
        <w:ind w:left="426"/>
        <w:jc w:val="center"/>
      </w:pPr>
      <w:r>
        <w:object w:dxaOrig="22582" w:dyaOrig="15049">
          <v:shape id="_x0000_i1030" type="#_x0000_t75" style="width:724.95pt;height:468pt" o:ole="">
            <v:imagedata r:id="rId44" o:title=""/>
          </v:shape>
          <o:OLEObject Type="Embed" ProgID="Excel.Sheet.8" ShapeID="_x0000_i1030" DrawAspect="Content" ObjectID="_1528870923" r:id="rId45"/>
        </w:object>
      </w:r>
    </w:p>
    <w:p w:rsidR="00A706D5" w:rsidRDefault="00A706D5" w:rsidP="006237DB">
      <w:pPr>
        <w:spacing w:after="160" w:line="259" w:lineRule="auto"/>
        <w:ind w:left="426"/>
        <w:jc w:val="center"/>
      </w:pPr>
    </w:p>
    <w:p w:rsidR="00A706D5" w:rsidRDefault="00A706D5" w:rsidP="006237DB">
      <w:pPr>
        <w:spacing w:after="160" w:line="259" w:lineRule="auto"/>
        <w:ind w:left="426"/>
        <w:jc w:val="center"/>
      </w:pPr>
    </w:p>
    <w:p w:rsidR="003B7FF7" w:rsidRDefault="003B7FF7">
      <w:pPr>
        <w:spacing w:after="160" w:line="259" w:lineRule="auto"/>
      </w:pPr>
    </w:p>
    <w:p w:rsidR="006237DB" w:rsidRDefault="00A706D5" w:rsidP="003B7FF7">
      <w:pPr>
        <w:spacing w:after="160" w:line="259" w:lineRule="auto"/>
        <w:jc w:val="center"/>
        <w:sectPr w:rsidR="006237DB" w:rsidSect="002117D6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  <w:bookmarkStart w:id="0" w:name="_GoBack"/>
      <w:r>
        <w:rPr>
          <w:noProof/>
        </w:rPr>
        <w:drawing>
          <wp:inline distT="0" distB="0" distL="0" distR="0">
            <wp:extent cx="9333186" cy="7111545"/>
            <wp:effectExtent l="0" t="0" r="1905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13F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4767" cy="714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13F16" w:rsidRDefault="00713F16" w:rsidP="00165B21">
      <w:pPr>
        <w:spacing w:after="160" w:line="259" w:lineRule="auto"/>
      </w:pPr>
    </w:p>
    <w:sectPr w:rsidR="00713F16" w:rsidSect="00331BFC">
      <w:pgSz w:w="23814" w:h="16839" w:orient="landscape" w:code="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068A4" w:rsidRDefault="00C068A4" w:rsidP="005D0F2B">
      <w:r>
        <w:separator/>
      </w:r>
    </w:p>
  </w:endnote>
  <w:endnote w:type="continuationSeparator" w:id="0">
    <w:p w:rsidR="00C068A4" w:rsidRDefault="00C068A4" w:rsidP="005D0F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068A4" w:rsidRDefault="00C068A4" w:rsidP="005D0F2B">
      <w:r>
        <w:separator/>
      </w:r>
    </w:p>
  </w:footnote>
  <w:footnote w:type="continuationSeparator" w:id="0">
    <w:p w:rsidR="00C068A4" w:rsidRDefault="00C068A4" w:rsidP="005D0F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5689" w:rsidRPr="005D0F2B" w:rsidRDefault="008A5689">
    <w:pPr>
      <w:pStyle w:val="Header"/>
      <w:rPr>
        <w:rFonts w:ascii="Century Gothic" w:hAnsi="Century Gothic"/>
      </w:rPr>
    </w:pPr>
    <w:r>
      <w:rPr>
        <w:rFonts w:ascii="Century Gothic" w:hAnsi="Century Gothic"/>
      </w:rPr>
      <w:t>SCENIC ART HANDBOOK</w:t>
    </w:r>
    <w:r w:rsidR="001E3188">
      <w:rPr>
        <w:rFonts w:ascii="Century Gothic" w:hAnsi="Century Gothic"/>
      </w:rPr>
      <w:t xml:space="preserve"> 2015</w:t>
    </w:r>
    <w:r w:rsidR="00275758">
      <w:rPr>
        <w:rFonts w:ascii="Century Gothic" w:hAnsi="Century Gothic"/>
      </w:rPr>
      <w:t xml:space="preserve"> / 16</w:t>
    </w:r>
  </w:p>
  <w:p w:rsidR="008A5689" w:rsidRDefault="008A5689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5DA794D"/>
    <w:multiLevelType w:val="hybridMultilevel"/>
    <w:tmpl w:val="AAF85E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CC5"/>
    <w:rsid w:val="00140CE6"/>
    <w:rsid w:val="00162128"/>
    <w:rsid w:val="00165B21"/>
    <w:rsid w:val="00173FE7"/>
    <w:rsid w:val="001A5353"/>
    <w:rsid w:val="001C714B"/>
    <w:rsid w:val="001E2FEC"/>
    <w:rsid w:val="001E3188"/>
    <w:rsid w:val="002117D6"/>
    <w:rsid w:val="002210E2"/>
    <w:rsid w:val="002325C1"/>
    <w:rsid w:val="00232A3B"/>
    <w:rsid w:val="00275758"/>
    <w:rsid w:val="002E0477"/>
    <w:rsid w:val="00331BFC"/>
    <w:rsid w:val="003474FF"/>
    <w:rsid w:val="00347E9A"/>
    <w:rsid w:val="003615A4"/>
    <w:rsid w:val="003B7FF7"/>
    <w:rsid w:val="003E5678"/>
    <w:rsid w:val="004220F5"/>
    <w:rsid w:val="004B1CC5"/>
    <w:rsid w:val="004F66C0"/>
    <w:rsid w:val="00544B1D"/>
    <w:rsid w:val="005D0F2B"/>
    <w:rsid w:val="0061067C"/>
    <w:rsid w:val="006237DB"/>
    <w:rsid w:val="006C1819"/>
    <w:rsid w:val="006D6ABE"/>
    <w:rsid w:val="00703BC3"/>
    <w:rsid w:val="00707451"/>
    <w:rsid w:val="00713F16"/>
    <w:rsid w:val="007F689C"/>
    <w:rsid w:val="00800762"/>
    <w:rsid w:val="008A5689"/>
    <w:rsid w:val="008C5CD8"/>
    <w:rsid w:val="008C7E4E"/>
    <w:rsid w:val="00A347EA"/>
    <w:rsid w:val="00A54274"/>
    <w:rsid w:val="00A65C6E"/>
    <w:rsid w:val="00A706D5"/>
    <w:rsid w:val="00A8695D"/>
    <w:rsid w:val="00AB40BF"/>
    <w:rsid w:val="00AE41D7"/>
    <w:rsid w:val="00B15D47"/>
    <w:rsid w:val="00B4550F"/>
    <w:rsid w:val="00B8488A"/>
    <w:rsid w:val="00BA368D"/>
    <w:rsid w:val="00BD3D1C"/>
    <w:rsid w:val="00BD54FC"/>
    <w:rsid w:val="00C068A4"/>
    <w:rsid w:val="00C13BB0"/>
    <w:rsid w:val="00C62C14"/>
    <w:rsid w:val="00CA1155"/>
    <w:rsid w:val="00D61B6A"/>
    <w:rsid w:val="00D65BB0"/>
    <w:rsid w:val="00D94624"/>
    <w:rsid w:val="00DF14AB"/>
    <w:rsid w:val="00E17A60"/>
    <w:rsid w:val="00E3779C"/>
    <w:rsid w:val="00F017C3"/>
    <w:rsid w:val="00F57647"/>
    <w:rsid w:val="00FB7B47"/>
    <w:rsid w:val="00FC16D6"/>
    <w:rsid w:val="00FC69D9"/>
    <w:rsid w:val="00FE39BA"/>
    <w:rsid w:val="00FF0A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AA3A896-1E63-4CED-AD79-39B9B7A5FC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1C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B1CC5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D0F2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D0F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5D0F2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D0F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7E9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7E9A"/>
    <w:rPr>
      <w:rFonts w:ascii="Segoe UI" w:eastAsia="Times New Roman" w:hAnsi="Segoe UI" w:cs="Segoe UI"/>
      <w:sz w:val="18"/>
      <w:szCs w:val="18"/>
      <w:lang w:eastAsia="en-GB"/>
    </w:rPr>
  </w:style>
  <w:style w:type="table" w:styleId="TableGrid">
    <w:name w:val="Table Grid"/>
    <w:basedOn w:val="TableNormal"/>
    <w:uiPriority w:val="59"/>
    <w:rsid w:val="001C71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oleObject" Target="embeddings/Microsoft_Excel_97-2003_Worksheet3.xls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emf"/><Relationship Id="rId42" Type="http://schemas.openxmlformats.org/officeDocument/2006/relationships/image" Target="media/image30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8.emf"/><Relationship Id="rId46" Type="http://schemas.openxmlformats.org/officeDocument/2006/relationships/image" Target="media/image32.JP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oleObject" Target="embeddings/Microsoft_Excel_97-2003_Worksheet4.xls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oleObject" Target="embeddings/Microsoft_Excel_97-2003_Worksheet2.xls"/><Relationship Id="rId40" Type="http://schemas.openxmlformats.org/officeDocument/2006/relationships/image" Target="media/image29.emf"/><Relationship Id="rId45" Type="http://schemas.openxmlformats.org/officeDocument/2006/relationships/oleObject" Target="embeddings/Microsoft_Excel_97-2003_Worksheet6.xls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emf"/><Relationship Id="rId10" Type="http://schemas.openxmlformats.org/officeDocument/2006/relationships/image" Target="media/image3.jpeg"/><Relationship Id="rId19" Type="http://schemas.openxmlformats.org/officeDocument/2006/relationships/image" Target="media/image11.jpg"/><Relationship Id="rId31" Type="http://schemas.openxmlformats.org/officeDocument/2006/relationships/image" Target="media/image23.jpeg"/><Relationship Id="rId44" Type="http://schemas.openxmlformats.org/officeDocument/2006/relationships/image" Target="media/image31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oleObject" Target="embeddings/Microsoft_Excel_97-2003_Worksheet1.xls"/><Relationship Id="rId43" Type="http://schemas.openxmlformats.org/officeDocument/2006/relationships/oleObject" Target="embeddings/Microsoft_Excel_97-2003_Worksheet5.xls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B72EEF-FEAE-4B2E-BF47-53952B47EC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31F40ECF</Template>
  <TotalTime>321</TotalTime>
  <Pages>33</Pages>
  <Words>1603</Words>
  <Characters>9138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RSAMD</Company>
  <LinksUpToDate>false</LinksUpToDate>
  <CharactersWithSpaces>10720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Mackay</dc:creator>
  <cp:keywords/>
  <dc:description/>
  <cp:lastModifiedBy>Gary Fry</cp:lastModifiedBy>
  <cp:revision>27</cp:revision>
  <cp:lastPrinted>2015-09-01T13:38:00Z</cp:lastPrinted>
  <dcterms:created xsi:type="dcterms:W3CDTF">2014-02-27T15:25:00Z</dcterms:created>
  <dcterms:modified xsi:type="dcterms:W3CDTF">2016-07-01T08:35:00Z</dcterms:modified>
</cp:coreProperties>
</file>